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F668D" w14:textId="77777777" w:rsidR="00C40602" w:rsidRPr="004850CB" w:rsidRDefault="00B62157" w:rsidP="00BB3BEF">
      <w:pPr>
        <w:rPr>
          <w:rStyle w:val="Fett"/>
        </w:rPr>
      </w:pPr>
      <w:bookmarkStart w:id="0" w:name="_Toc513463489"/>
      <w:r w:rsidRPr="004850CB">
        <w:rPr>
          <w:noProof/>
          <w:lang w:eastAsia="de-DE"/>
        </w:rPr>
        <w:drawing>
          <wp:inline distT="0" distB="0" distL="0" distR="0" wp14:anchorId="733E6036" wp14:editId="3AFDE0AB">
            <wp:extent cx="5760720" cy="2058035"/>
            <wp:effectExtent l="0" t="0" r="0" b="0"/>
            <wp:docPr id="2"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058035"/>
                    </a:xfrm>
                    <a:prstGeom prst="rect">
                      <a:avLst/>
                    </a:prstGeom>
                    <a:noFill/>
                    <a:ln w="9525">
                      <a:noFill/>
                      <a:miter lim="800000"/>
                      <a:headEnd/>
                      <a:tailEnd/>
                    </a:ln>
                  </pic:spPr>
                </pic:pic>
              </a:graphicData>
            </a:graphic>
          </wp:inline>
        </w:drawing>
      </w:r>
      <w:bookmarkEnd w:id="0"/>
    </w:p>
    <w:p w14:paraId="081DEEB1" w14:textId="77777777" w:rsidR="00B62157" w:rsidRPr="004850CB" w:rsidRDefault="00B62157" w:rsidP="00B62157"/>
    <w:p w14:paraId="7F5AAA01" w14:textId="77777777" w:rsidR="00B62157" w:rsidRPr="004850CB" w:rsidRDefault="00B62157" w:rsidP="008A5631">
      <w:pPr>
        <w:pStyle w:val="Titel"/>
        <w:rPr>
          <w:color w:val="auto"/>
        </w:rPr>
      </w:pPr>
    </w:p>
    <w:p w14:paraId="5438E0EC" w14:textId="77777777" w:rsidR="00B62157" w:rsidRPr="004850CB" w:rsidRDefault="00B62157" w:rsidP="008A5631">
      <w:pPr>
        <w:pStyle w:val="Titel"/>
        <w:rPr>
          <w:rStyle w:val="Hervorhebung"/>
          <w:i w:val="0"/>
          <w:iCs w:val="0"/>
          <w:color w:val="auto"/>
        </w:rPr>
      </w:pPr>
      <w:r w:rsidRPr="004850CB">
        <w:rPr>
          <w:rStyle w:val="Hervorhebung"/>
          <w:b/>
          <w:i w:val="0"/>
          <w:iCs w:val="0"/>
          <w:color w:val="auto"/>
        </w:rPr>
        <w:t>Veranstaltung:</w:t>
      </w:r>
      <w:r w:rsidRPr="004850CB">
        <w:rPr>
          <w:rStyle w:val="Hervorhebung"/>
          <w:i w:val="0"/>
          <w:iCs w:val="0"/>
          <w:color w:val="auto"/>
        </w:rPr>
        <w:tab/>
      </w:r>
      <w:r w:rsidRPr="004850CB">
        <w:rPr>
          <w:rStyle w:val="Hervorhebung"/>
          <w:i w:val="0"/>
          <w:iCs w:val="0"/>
          <w:color w:val="auto"/>
        </w:rPr>
        <w:tab/>
      </w:r>
      <w:r w:rsidR="00DD6715" w:rsidRPr="004850CB">
        <w:rPr>
          <w:rStyle w:val="Hervorhebung"/>
          <w:i w:val="0"/>
          <w:iCs w:val="0"/>
          <w:color w:val="auto"/>
        </w:rPr>
        <w:t xml:space="preserve"> </w:t>
      </w:r>
      <w:r w:rsidR="008F64A9" w:rsidRPr="004850CB">
        <w:rPr>
          <w:rStyle w:val="Hervorhebung"/>
          <w:i w:val="0"/>
          <w:iCs w:val="0"/>
          <w:color w:val="auto"/>
        </w:rPr>
        <w:t>Truppmannausbildung Teil 2</w:t>
      </w:r>
    </w:p>
    <w:p w14:paraId="2519A19E" w14:textId="77777777" w:rsidR="00B62157" w:rsidRPr="004850CB" w:rsidRDefault="00B62157" w:rsidP="008A5631">
      <w:pPr>
        <w:pStyle w:val="Titel"/>
        <w:rPr>
          <w:rStyle w:val="Hervorhebung"/>
          <w:i w:val="0"/>
          <w:iCs w:val="0"/>
          <w:color w:val="auto"/>
        </w:rPr>
      </w:pPr>
      <w:r w:rsidRPr="004850CB">
        <w:rPr>
          <w:rStyle w:val="Hervorhebung"/>
          <w:b/>
          <w:i w:val="0"/>
          <w:iCs w:val="0"/>
          <w:color w:val="auto"/>
        </w:rPr>
        <w:t>Ausbildungseinheit:</w:t>
      </w:r>
      <w:r w:rsidRPr="004850CB">
        <w:rPr>
          <w:rStyle w:val="Hervorhebung"/>
          <w:i w:val="0"/>
          <w:iCs w:val="0"/>
          <w:color w:val="auto"/>
        </w:rPr>
        <w:tab/>
      </w:r>
      <w:r w:rsidR="00DD6715" w:rsidRPr="004850CB">
        <w:rPr>
          <w:rStyle w:val="Hervorhebung"/>
          <w:i w:val="0"/>
          <w:iCs w:val="0"/>
          <w:color w:val="auto"/>
        </w:rPr>
        <w:t xml:space="preserve"> </w:t>
      </w:r>
      <w:r w:rsidR="008F64A9" w:rsidRPr="004850CB">
        <w:rPr>
          <w:rStyle w:val="Hervorhebung"/>
          <w:i w:val="0"/>
          <w:iCs w:val="0"/>
          <w:color w:val="auto"/>
        </w:rPr>
        <w:t>Sonderfahrzeuge</w:t>
      </w:r>
      <w:r w:rsidR="00C74E5A" w:rsidRPr="004850CB">
        <w:rPr>
          <w:rStyle w:val="Hervorhebung"/>
          <w:i w:val="0"/>
          <w:iCs w:val="0"/>
          <w:color w:val="auto"/>
        </w:rPr>
        <w:t xml:space="preserve"> </w:t>
      </w:r>
    </w:p>
    <w:p w14:paraId="6359E2BE" w14:textId="77777777" w:rsidR="00B62157" w:rsidRPr="004850CB" w:rsidRDefault="00B62157" w:rsidP="008A5631">
      <w:pPr>
        <w:pStyle w:val="Titel"/>
        <w:rPr>
          <w:rStyle w:val="Hervorhebung"/>
          <w:b/>
          <w:i w:val="0"/>
          <w:iCs w:val="0"/>
          <w:color w:val="auto"/>
        </w:rPr>
      </w:pPr>
      <w:r w:rsidRPr="004850CB">
        <w:rPr>
          <w:rStyle w:val="Hervorhebung"/>
          <w:b/>
          <w:i w:val="0"/>
          <w:iCs w:val="0"/>
          <w:color w:val="auto"/>
        </w:rPr>
        <w:t>Thema:</w:t>
      </w:r>
      <w:r w:rsidRPr="004850CB">
        <w:rPr>
          <w:rStyle w:val="Hervorhebung"/>
          <w:b/>
          <w:i w:val="0"/>
          <w:iCs w:val="0"/>
          <w:color w:val="auto"/>
        </w:rPr>
        <w:tab/>
      </w:r>
      <w:r w:rsidRPr="004850CB">
        <w:rPr>
          <w:rStyle w:val="Hervorhebung"/>
          <w:b/>
          <w:i w:val="0"/>
          <w:iCs w:val="0"/>
          <w:color w:val="auto"/>
        </w:rPr>
        <w:tab/>
      </w:r>
      <w:r w:rsidRPr="004850CB">
        <w:rPr>
          <w:rStyle w:val="Hervorhebung"/>
          <w:b/>
          <w:i w:val="0"/>
          <w:iCs w:val="0"/>
          <w:color w:val="auto"/>
        </w:rPr>
        <w:tab/>
      </w:r>
    </w:p>
    <w:p w14:paraId="0A5C83A5" w14:textId="13596AB5" w:rsidR="00B62157" w:rsidRPr="004850CB" w:rsidRDefault="00B62157" w:rsidP="008A5631">
      <w:pPr>
        <w:pStyle w:val="Titel"/>
        <w:rPr>
          <w:rStyle w:val="Hervorhebung"/>
          <w:i w:val="0"/>
          <w:iCs w:val="0"/>
          <w:color w:val="auto"/>
        </w:rPr>
      </w:pPr>
      <w:r w:rsidRPr="004850CB">
        <w:rPr>
          <w:rStyle w:val="Hervorhebung"/>
          <w:b/>
          <w:i w:val="0"/>
          <w:iCs w:val="0"/>
          <w:color w:val="auto"/>
        </w:rPr>
        <w:t>Ausgabe:</w:t>
      </w:r>
      <w:r w:rsidRPr="004850CB">
        <w:rPr>
          <w:rStyle w:val="Hervorhebung"/>
          <w:i w:val="0"/>
          <w:iCs w:val="0"/>
          <w:color w:val="auto"/>
        </w:rPr>
        <w:tab/>
      </w:r>
      <w:r w:rsidRPr="004850CB">
        <w:rPr>
          <w:rStyle w:val="Hervorhebung"/>
          <w:i w:val="0"/>
          <w:iCs w:val="0"/>
          <w:color w:val="auto"/>
        </w:rPr>
        <w:tab/>
      </w:r>
      <w:r w:rsidRPr="004850CB">
        <w:rPr>
          <w:rStyle w:val="Hervorhebung"/>
          <w:i w:val="0"/>
          <w:iCs w:val="0"/>
          <w:color w:val="auto"/>
        </w:rPr>
        <w:tab/>
      </w:r>
      <w:r w:rsidR="00DD6715" w:rsidRPr="004850CB">
        <w:rPr>
          <w:rStyle w:val="Hervorhebung"/>
          <w:i w:val="0"/>
          <w:iCs w:val="0"/>
          <w:color w:val="auto"/>
        </w:rPr>
        <w:t xml:space="preserve"> </w:t>
      </w:r>
      <w:r w:rsidR="004765A6" w:rsidRPr="004850CB">
        <w:rPr>
          <w:rStyle w:val="Hervorhebung"/>
          <w:i w:val="0"/>
          <w:iCs w:val="0"/>
          <w:color w:val="auto"/>
        </w:rPr>
        <w:t>10</w:t>
      </w:r>
      <w:r w:rsidR="009A641C" w:rsidRPr="004850CB">
        <w:rPr>
          <w:rStyle w:val="Hervorhebung"/>
          <w:i w:val="0"/>
          <w:iCs w:val="0"/>
          <w:color w:val="auto"/>
        </w:rPr>
        <w:t>/20</w:t>
      </w:r>
      <w:r w:rsidR="004F4D03" w:rsidRPr="004850CB">
        <w:rPr>
          <w:rStyle w:val="Hervorhebung"/>
          <w:i w:val="0"/>
          <w:iCs w:val="0"/>
          <w:color w:val="auto"/>
        </w:rPr>
        <w:t>20</w:t>
      </w:r>
    </w:p>
    <w:p w14:paraId="1A3304A5" w14:textId="14A248CE" w:rsidR="00B62157" w:rsidRPr="004850CB" w:rsidRDefault="00B62157" w:rsidP="008A5631">
      <w:pPr>
        <w:pStyle w:val="Titel"/>
        <w:rPr>
          <w:rStyle w:val="Hervorhebung"/>
          <w:i w:val="0"/>
          <w:iCs w:val="0"/>
          <w:color w:val="auto"/>
        </w:rPr>
      </w:pPr>
      <w:r w:rsidRPr="004850CB">
        <w:rPr>
          <w:rStyle w:val="Hervorhebung"/>
          <w:b/>
          <w:i w:val="0"/>
          <w:iCs w:val="0"/>
          <w:color w:val="auto"/>
        </w:rPr>
        <w:t>Zuständig:</w:t>
      </w:r>
      <w:r w:rsidRPr="004850CB">
        <w:rPr>
          <w:rStyle w:val="Hervorhebung"/>
          <w:i w:val="0"/>
          <w:iCs w:val="0"/>
          <w:color w:val="auto"/>
        </w:rPr>
        <w:tab/>
      </w:r>
      <w:r w:rsidRPr="004850CB">
        <w:rPr>
          <w:rStyle w:val="Hervorhebung"/>
          <w:i w:val="0"/>
          <w:iCs w:val="0"/>
          <w:color w:val="auto"/>
        </w:rPr>
        <w:tab/>
      </w:r>
      <w:r w:rsidR="00DD6715" w:rsidRPr="004850CB">
        <w:rPr>
          <w:rStyle w:val="Hervorhebung"/>
          <w:i w:val="0"/>
          <w:iCs w:val="0"/>
          <w:color w:val="auto"/>
        </w:rPr>
        <w:t xml:space="preserve"> </w:t>
      </w:r>
      <w:r w:rsidR="003C1F4D" w:rsidRPr="004850CB">
        <w:rPr>
          <w:rStyle w:val="Hervorhebung"/>
          <w:i w:val="0"/>
          <w:iCs w:val="0"/>
          <w:color w:val="auto"/>
        </w:rPr>
        <w:t>Abteilung</w:t>
      </w:r>
      <w:r w:rsidR="008F64A9" w:rsidRPr="004850CB">
        <w:rPr>
          <w:rStyle w:val="Hervorhebung"/>
          <w:i w:val="0"/>
          <w:iCs w:val="0"/>
          <w:color w:val="auto"/>
        </w:rPr>
        <w:t xml:space="preserve"> </w:t>
      </w:r>
      <w:r w:rsidR="004F4D03" w:rsidRPr="004850CB">
        <w:rPr>
          <w:rStyle w:val="Hervorhebung"/>
          <w:i w:val="0"/>
          <w:iCs w:val="0"/>
          <w:color w:val="auto"/>
        </w:rPr>
        <w:t>1</w:t>
      </w:r>
      <w:r w:rsidR="003C1F4D" w:rsidRPr="004850CB">
        <w:rPr>
          <w:rStyle w:val="Hervorhebung"/>
          <w:i w:val="0"/>
          <w:iCs w:val="0"/>
          <w:color w:val="auto"/>
        </w:rPr>
        <w:t xml:space="preserve"> </w:t>
      </w:r>
    </w:p>
    <w:p w14:paraId="3245EE28" w14:textId="77777777" w:rsidR="008A5631" w:rsidRPr="004850CB" w:rsidRDefault="003C1F4D" w:rsidP="008A5631">
      <w:pPr>
        <w:pStyle w:val="Titel"/>
        <w:rPr>
          <w:rStyle w:val="Hervorhebung"/>
          <w:color w:val="auto"/>
        </w:rPr>
      </w:pPr>
      <w:r w:rsidRPr="004850CB">
        <w:rPr>
          <w:rStyle w:val="Hervorhebung"/>
          <w:b/>
          <w:i w:val="0"/>
          <w:iCs w:val="0"/>
          <w:color w:val="auto"/>
        </w:rPr>
        <w:t>Bearbeitet von:</w:t>
      </w:r>
      <w:r w:rsidRPr="004850CB">
        <w:rPr>
          <w:rStyle w:val="Hervorhebung"/>
          <w:i w:val="0"/>
          <w:iCs w:val="0"/>
          <w:color w:val="auto"/>
        </w:rPr>
        <w:tab/>
      </w:r>
      <w:r w:rsidRPr="004850CB">
        <w:rPr>
          <w:rStyle w:val="Hervorhebung"/>
          <w:i w:val="0"/>
          <w:iCs w:val="0"/>
          <w:color w:val="auto"/>
        </w:rPr>
        <w:tab/>
      </w:r>
      <w:r w:rsidR="00DD6715" w:rsidRPr="004850CB">
        <w:rPr>
          <w:rStyle w:val="Hervorhebung"/>
          <w:i w:val="0"/>
          <w:iCs w:val="0"/>
          <w:color w:val="auto"/>
        </w:rPr>
        <w:t xml:space="preserve"> </w:t>
      </w:r>
      <w:r w:rsidR="008F64A9" w:rsidRPr="004850CB">
        <w:rPr>
          <w:rStyle w:val="Hervorhebung"/>
          <w:i w:val="0"/>
          <w:iCs w:val="0"/>
          <w:color w:val="auto"/>
        </w:rPr>
        <w:t>Hans Kemper</w:t>
      </w:r>
    </w:p>
    <w:p w14:paraId="3FCE418F" w14:textId="77777777" w:rsidR="008A5631" w:rsidRPr="004850CB" w:rsidRDefault="008A5631" w:rsidP="008A5631">
      <w:pPr>
        <w:pStyle w:val="Titel"/>
        <w:rPr>
          <w:rStyle w:val="Hervorhebung"/>
          <w:i w:val="0"/>
          <w:iCs w:val="0"/>
          <w:color w:val="auto"/>
        </w:rPr>
      </w:pPr>
    </w:p>
    <w:p w14:paraId="66B5DA4C" w14:textId="77777777" w:rsidR="00B62157" w:rsidRPr="004850CB" w:rsidRDefault="00B62157" w:rsidP="005A0566">
      <w:pPr>
        <w:pStyle w:val="Titel"/>
        <w:rPr>
          <w:rStyle w:val="Hervorhebung"/>
          <w:i w:val="0"/>
          <w:iCs w:val="0"/>
          <w:color w:val="auto"/>
        </w:rPr>
      </w:pPr>
    </w:p>
    <w:p w14:paraId="69847D28" w14:textId="77777777" w:rsidR="00B62157" w:rsidRPr="004850CB" w:rsidRDefault="00B62157" w:rsidP="005A0566">
      <w:pPr>
        <w:pStyle w:val="Titel"/>
        <w:rPr>
          <w:rStyle w:val="Hervorhebung"/>
          <w:i w:val="0"/>
          <w:iCs w:val="0"/>
          <w:color w:val="auto"/>
        </w:rPr>
      </w:pPr>
    </w:p>
    <w:p w14:paraId="1AC268C9" w14:textId="77777777" w:rsidR="00B62157" w:rsidRPr="004850CB" w:rsidRDefault="00B62157" w:rsidP="005A0566">
      <w:pPr>
        <w:pStyle w:val="Titel"/>
        <w:rPr>
          <w:rStyle w:val="Hervorhebung"/>
          <w:i w:val="0"/>
          <w:iCs w:val="0"/>
          <w:color w:val="auto"/>
        </w:rPr>
      </w:pPr>
    </w:p>
    <w:p w14:paraId="2F3AA729" w14:textId="77777777" w:rsidR="00B62157" w:rsidRPr="004850CB" w:rsidRDefault="00B62157" w:rsidP="005A0566">
      <w:pPr>
        <w:pStyle w:val="Titel"/>
        <w:rPr>
          <w:rStyle w:val="Hervorhebung"/>
          <w:i w:val="0"/>
          <w:iCs w:val="0"/>
          <w:color w:val="auto"/>
        </w:rPr>
      </w:pPr>
    </w:p>
    <w:p w14:paraId="782B95F3" w14:textId="77777777" w:rsidR="00B62157" w:rsidRPr="004850CB" w:rsidRDefault="00B62157" w:rsidP="00B62157">
      <w:pPr>
        <w:pStyle w:val="Listenabsatz"/>
        <w:sectPr w:rsidR="00B62157" w:rsidRPr="004850CB" w:rsidSect="000F391A">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134" w:left="1418" w:header="709" w:footer="709" w:gutter="0"/>
          <w:cols w:space="708"/>
          <w:titlePg/>
          <w:docGrid w:linePitch="360"/>
        </w:sectPr>
      </w:pPr>
    </w:p>
    <w:sdt>
      <w:sdtPr>
        <w:rPr>
          <w:rFonts w:ascii="Arial" w:eastAsiaTheme="minorHAnsi" w:hAnsi="Arial" w:cstheme="minorBidi"/>
          <w:b w:val="0"/>
          <w:bCs w:val="0"/>
          <w:i/>
          <w:iCs/>
          <w:color w:val="auto"/>
          <w:sz w:val="22"/>
          <w:szCs w:val="22"/>
          <w:lang w:eastAsia="en-US"/>
        </w:rPr>
        <w:id w:val="480970923"/>
        <w:docPartObj>
          <w:docPartGallery w:val="Table of Contents"/>
          <w:docPartUnique/>
        </w:docPartObj>
      </w:sdtPr>
      <w:sdtEndPr/>
      <w:sdtContent>
        <w:p w14:paraId="3B24851D" w14:textId="77777777" w:rsidR="00C40602" w:rsidRPr="004850CB" w:rsidRDefault="00C40602">
          <w:pPr>
            <w:pStyle w:val="Inhaltsverzeichnisberschrift"/>
            <w:rPr>
              <w:color w:val="auto"/>
            </w:rPr>
          </w:pPr>
          <w:r w:rsidRPr="004850CB">
            <w:rPr>
              <w:color w:val="auto"/>
            </w:rPr>
            <w:t>Inhalt</w:t>
          </w:r>
        </w:p>
        <w:p w14:paraId="1E154841" w14:textId="77556CC0" w:rsidR="004850CB" w:rsidRPr="004850CB" w:rsidRDefault="00C40602">
          <w:pPr>
            <w:pStyle w:val="Verzeichnis1"/>
            <w:tabs>
              <w:tab w:val="right" w:leader="dot" w:pos="9060"/>
            </w:tabs>
            <w:rPr>
              <w:rFonts w:asciiTheme="minorHAnsi" w:eastAsiaTheme="minorEastAsia" w:hAnsiTheme="minorHAnsi"/>
              <w:noProof/>
              <w:lang w:eastAsia="de-DE"/>
            </w:rPr>
          </w:pPr>
          <w:r w:rsidRPr="004850CB">
            <w:rPr>
              <w:b/>
              <w:bCs/>
            </w:rPr>
            <w:fldChar w:fldCharType="begin"/>
          </w:r>
          <w:r w:rsidRPr="004850CB">
            <w:rPr>
              <w:b/>
              <w:bCs/>
            </w:rPr>
            <w:instrText xml:space="preserve"> TOC \o "1-3" \h \z \u </w:instrText>
          </w:r>
          <w:r w:rsidRPr="004850CB">
            <w:rPr>
              <w:b/>
              <w:bCs/>
            </w:rPr>
            <w:fldChar w:fldCharType="separate"/>
          </w:r>
          <w:hyperlink w:anchor="_Toc53562123" w:history="1">
            <w:r w:rsidR="004850CB" w:rsidRPr="004850CB">
              <w:rPr>
                <w:rStyle w:val="Hyperlink"/>
                <w:noProof/>
                <w:color w:val="auto"/>
              </w:rPr>
              <w:t>1   Einleitung</w:t>
            </w:r>
            <w:r w:rsidR="004850CB" w:rsidRPr="004850CB">
              <w:rPr>
                <w:noProof/>
                <w:webHidden/>
              </w:rPr>
              <w:tab/>
            </w:r>
            <w:r w:rsidR="004850CB" w:rsidRPr="004850CB">
              <w:rPr>
                <w:noProof/>
                <w:webHidden/>
              </w:rPr>
              <w:fldChar w:fldCharType="begin"/>
            </w:r>
            <w:r w:rsidR="004850CB" w:rsidRPr="004850CB">
              <w:rPr>
                <w:noProof/>
                <w:webHidden/>
              </w:rPr>
              <w:instrText xml:space="preserve"> PAGEREF _Toc53562123 \h </w:instrText>
            </w:r>
            <w:r w:rsidR="004850CB" w:rsidRPr="004850CB">
              <w:rPr>
                <w:noProof/>
                <w:webHidden/>
              </w:rPr>
            </w:r>
            <w:r w:rsidR="004850CB" w:rsidRPr="004850CB">
              <w:rPr>
                <w:noProof/>
                <w:webHidden/>
              </w:rPr>
              <w:fldChar w:fldCharType="separate"/>
            </w:r>
            <w:r w:rsidR="004850CB" w:rsidRPr="004850CB">
              <w:rPr>
                <w:noProof/>
                <w:webHidden/>
              </w:rPr>
              <w:t>4</w:t>
            </w:r>
            <w:r w:rsidR="004850CB" w:rsidRPr="004850CB">
              <w:rPr>
                <w:noProof/>
                <w:webHidden/>
              </w:rPr>
              <w:fldChar w:fldCharType="end"/>
            </w:r>
          </w:hyperlink>
        </w:p>
        <w:p w14:paraId="3181B87C" w14:textId="3F112C8B"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24" w:history="1">
            <w:r w:rsidRPr="004850CB">
              <w:rPr>
                <w:rStyle w:val="Hyperlink"/>
                <w:noProof/>
                <w:color w:val="auto"/>
              </w:rPr>
              <w:t>2   Löschfahrzeuge</w:t>
            </w:r>
            <w:r w:rsidRPr="004850CB">
              <w:rPr>
                <w:noProof/>
                <w:webHidden/>
              </w:rPr>
              <w:tab/>
            </w:r>
            <w:r w:rsidRPr="004850CB">
              <w:rPr>
                <w:noProof/>
                <w:webHidden/>
              </w:rPr>
              <w:fldChar w:fldCharType="begin"/>
            </w:r>
            <w:r w:rsidRPr="004850CB">
              <w:rPr>
                <w:noProof/>
                <w:webHidden/>
              </w:rPr>
              <w:instrText xml:space="preserve"> PAGEREF _Toc53562124 \h </w:instrText>
            </w:r>
            <w:r w:rsidRPr="004850CB">
              <w:rPr>
                <w:noProof/>
                <w:webHidden/>
              </w:rPr>
            </w:r>
            <w:r w:rsidRPr="004850CB">
              <w:rPr>
                <w:noProof/>
                <w:webHidden/>
              </w:rPr>
              <w:fldChar w:fldCharType="separate"/>
            </w:r>
            <w:r w:rsidRPr="004850CB">
              <w:rPr>
                <w:noProof/>
                <w:webHidden/>
              </w:rPr>
              <w:t>4</w:t>
            </w:r>
            <w:r w:rsidRPr="004850CB">
              <w:rPr>
                <w:noProof/>
                <w:webHidden/>
              </w:rPr>
              <w:fldChar w:fldCharType="end"/>
            </w:r>
          </w:hyperlink>
        </w:p>
        <w:p w14:paraId="588F42D7" w14:textId="7C04B834"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25" w:history="1">
            <w:r w:rsidRPr="004850CB">
              <w:rPr>
                <w:rStyle w:val="Hyperlink"/>
                <w:noProof/>
                <w:color w:val="auto"/>
              </w:rPr>
              <w:t>3   Sonderlöschfahrzeuge</w:t>
            </w:r>
            <w:r w:rsidRPr="004850CB">
              <w:rPr>
                <w:noProof/>
                <w:webHidden/>
              </w:rPr>
              <w:tab/>
            </w:r>
            <w:r w:rsidRPr="004850CB">
              <w:rPr>
                <w:noProof/>
                <w:webHidden/>
              </w:rPr>
              <w:fldChar w:fldCharType="begin"/>
            </w:r>
            <w:r w:rsidRPr="004850CB">
              <w:rPr>
                <w:noProof/>
                <w:webHidden/>
              </w:rPr>
              <w:instrText xml:space="preserve"> PAGEREF _Toc53562125 \h </w:instrText>
            </w:r>
            <w:r w:rsidRPr="004850CB">
              <w:rPr>
                <w:noProof/>
                <w:webHidden/>
              </w:rPr>
            </w:r>
            <w:r w:rsidRPr="004850CB">
              <w:rPr>
                <w:noProof/>
                <w:webHidden/>
              </w:rPr>
              <w:fldChar w:fldCharType="separate"/>
            </w:r>
            <w:r w:rsidRPr="004850CB">
              <w:rPr>
                <w:noProof/>
                <w:webHidden/>
              </w:rPr>
              <w:t>4</w:t>
            </w:r>
            <w:r w:rsidRPr="004850CB">
              <w:rPr>
                <w:noProof/>
                <w:webHidden/>
              </w:rPr>
              <w:fldChar w:fldCharType="end"/>
            </w:r>
          </w:hyperlink>
        </w:p>
        <w:p w14:paraId="0B040B20" w14:textId="2BA89D54"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26" w:history="1">
            <w:r w:rsidRPr="004850CB">
              <w:rPr>
                <w:rStyle w:val="Hyperlink"/>
                <w:noProof/>
                <w:color w:val="auto"/>
              </w:rPr>
              <w:t>4   Drehleitern</w:t>
            </w:r>
            <w:r w:rsidRPr="004850CB">
              <w:rPr>
                <w:noProof/>
                <w:webHidden/>
              </w:rPr>
              <w:tab/>
            </w:r>
            <w:r w:rsidRPr="004850CB">
              <w:rPr>
                <w:noProof/>
                <w:webHidden/>
              </w:rPr>
              <w:fldChar w:fldCharType="begin"/>
            </w:r>
            <w:r w:rsidRPr="004850CB">
              <w:rPr>
                <w:noProof/>
                <w:webHidden/>
              </w:rPr>
              <w:instrText xml:space="preserve"> PAGEREF _Toc53562126 \h </w:instrText>
            </w:r>
            <w:r w:rsidRPr="004850CB">
              <w:rPr>
                <w:noProof/>
                <w:webHidden/>
              </w:rPr>
            </w:r>
            <w:r w:rsidRPr="004850CB">
              <w:rPr>
                <w:noProof/>
                <w:webHidden/>
              </w:rPr>
              <w:fldChar w:fldCharType="separate"/>
            </w:r>
            <w:r w:rsidRPr="004850CB">
              <w:rPr>
                <w:noProof/>
                <w:webHidden/>
              </w:rPr>
              <w:t>5</w:t>
            </w:r>
            <w:r w:rsidRPr="004850CB">
              <w:rPr>
                <w:noProof/>
                <w:webHidden/>
              </w:rPr>
              <w:fldChar w:fldCharType="end"/>
            </w:r>
          </w:hyperlink>
        </w:p>
        <w:p w14:paraId="352B7602" w14:textId="1EBA9B73"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27" w:history="1">
            <w:r w:rsidRPr="004850CB">
              <w:rPr>
                <w:rStyle w:val="Hyperlink"/>
                <w:noProof/>
                <w:color w:val="auto"/>
              </w:rPr>
              <w:t>4.1   Drehleitern DLAK 12/9</w:t>
            </w:r>
            <w:r w:rsidRPr="004850CB">
              <w:rPr>
                <w:noProof/>
                <w:webHidden/>
              </w:rPr>
              <w:tab/>
            </w:r>
            <w:r w:rsidRPr="004850CB">
              <w:rPr>
                <w:noProof/>
                <w:webHidden/>
              </w:rPr>
              <w:fldChar w:fldCharType="begin"/>
            </w:r>
            <w:r w:rsidRPr="004850CB">
              <w:rPr>
                <w:noProof/>
                <w:webHidden/>
              </w:rPr>
              <w:instrText xml:space="preserve"> PAGEREF _Toc53562127 \h </w:instrText>
            </w:r>
            <w:r w:rsidRPr="004850CB">
              <w:rPr>
                <w:noProof/>
                <w:webHidden/>
              </w:rPr>
            </w:r>
            <w:r w:rsidRPr="004850CB">
              <w:rPr>
                <w:noProof/>
                <w:webHidden/>
              </w:rPr>
              <w:fldChar w:fldCharType="separate"/>
            </w:r>
            <w:r w:rsidRPr="004850CB">
              <w:rPr>
                <w:noProof/>
                <w:webHidden/>
              </w:rPr>
              <w:t>5</w:t>
            </w:r>
            <w:r w:rsidRPr="004850CB">
              <w:rPr>
                <w:noProof/>
                <w:webHidden/>
              </w:rPr>
              <w:fldChar w:fldCharType="end"/>
            </w:r>
          </w:hyperlink>
        </w:p>
        <w:p w14:paraId="5F5B0B15" w14:textId="7473A677"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28" w:history="1">
            <w:r w:rsidRPr="004850CB">
              <w:rPr>
                <w:rStyle w:val="Hyperlink"/>
                <w:noProof/>
                <w:color w:val="auto"/>
              </w:rPr>
              <w:t>4.2   Drehleitern DLAK 18/12</w:t>
            </w:r>
            <w:r w:rsidRPr="004850CB">
              <w:rPr>
                <w:noProof/>
                <w:webHidden/>
              </w:rPr>
              <w:tab/>
            </w:r>
            <w:r w:rsidRPr="004850CB">
              <w:rPr>
                <w:noProof/>
                <w:webHidden/>
              </w:rPr>
              <w:fldChar w:fldCharType="begin"/>
            </w:r>
            <w:r w:rsidRPr="004850CB">
              <w:rPr>
                <w:noProof/>
                <w:webHidden/>
              </w:rPr>
              <w:instrText xml:space="preserve"> PAGEREF _Toc53562128 \h </w:instrText>
            </w:r>
            <w:r w:rsidRPr="004850CB">
              <w:rPr>
                <w:noProof/>
                <w:webHidden/>
              </w:rPr>
            </w:r>
            <w:r w:rsidRPr="004850CB">
              <w:rPr>
                <w:noProof/>
                <w:webHidden/>
              </w:rPr>
              <w:fldChar w:fldCharType="separate"/>
            </w:r>
            <w:r w:rsidRPr="004850CB">
              <w:rPr>
                <w:noProof/>
                <w:webHidden/>
              </w:rPr>
              <w:t>5</w:t>
            </w:r>
            <w:r w:rsidRPr="004850CB">
              <w:rPr>
                <w:noProof/>
                <w:webHidden/>
              </w:rPr>
              <w:fldChar w:fldCharType="end"/>
            </w:r>
          </w:hyperlink>
        </w:p>
        <w:p w14:paraId="42C51519" w14:textId="33DFA459"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29" w:history="1">
            <w:r w:rsidRPr="004850CB">
              <w:rPr>
                <w:rStyle w:val="Hyperlink"/>
                <w:noProof/>
                <w:color w:val="auto"/>
              </w:rPr>
              <w:t>4.3   Drehleitern DLAK 23/12</w:t>
            </w:r>
            <w:r w:rsidRPr="004850CB">
              <w:rPr>
                <w:noProof/>
                <w:webHidden/>
              </w:rPr>
              <w:tab/>
            </w:r>
            <w:r w:rsidRPr="004850CB">
              <w:rPr>
                <w:noProof/>
                <w:webHidden/>
              </w:rPr>
              <w:fldChar w:fldCharType="begin"/>
            </w:r>
            <w:r w:rsidRPr="004850CB">
              <w:rPr>
                <w:noProof/>
                <w:webHidden/>
              </w:rPr>
              <w:instrText xml:space="preserve"> PAGEREF _Toc53562129 \h </w:instrText>
            </w:r>
            <w:r w:rsidRPr="004850CB">
              <w:rPr>
                <w:noProof/>
                <w:webHidden/>
              </w:rPr>
            </w:r>
            <w:r w:rsidRPr="004850CB">
              <w:rPr>
                <w:noProof/>
                <w:webHidden/>
              </w:rPr>
              <w:fldChar w:fldCharType="separate"/>
            </w:r>
            <w:r w:rsidRPr="004850CB">
              <w:rPr>
                <w:noProof/>
                <w:webHidden/>
              </w:rPr>
              <w:t>6</w:t>
            </w:r>
            <w:r w:rsidRPr="004850CB">
              <w:rPr>
                <w:noProof/>
                <w:webHidden/>
              </w:rPr>
              <w:fldChar w:fldCharType="end"/>
            </w:r>
          </w:hyperlink>
        </w:p>
        <w:p w14:paraId="1DC72C36" w14:textId="06FE5935"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30" w:history="1">
            <w:r w:rsidRPr="004850CB">
              <w:rPr>
                <w:rStyle w:val="Hyperlink"/>
                <w:noProof/>
                <w:color w:val="auto"/>
              </w:rPr>
              <w:t>5   Hubarbeitsbühnen</w:t>
            </w:r>
            <w:r w:rsidRPr="004850CB">
              <w:rPr>
                <w:noProof/>
                <w:webHidden/>
              </w:rPr>
              <w:tab/>
            </w:r>
            <w:r w:rsidRPr="004850CB">
              <w:rPr>
                <w:noProof/>
                <w:webHidden/>
              </w:rPr>
              <w:fldChar w:fldCharType="begin"/>
            </w:r>
            <w:r w:rsidRPr="004850CB">
              <w:rPr>
                <w:noProof/>
                <w:webHidden/>
              </w:rPr>
              <w:instrText xml:space="preserve"> PAGEREF _Toc53562130 \h </w:instrText>
            </w:r>
            <w:r w:rsidRPr="004850CB">
              <w:rPr>
                <w:noProof/>
                <w:webHidden/>
              </w:rPr>
            </w:r>
            <w:r w:rsidRPr="004850CB">
              <w:rPr>
                <w:noProof/>
                <w:webHidden/>
              </w:rPr>
              <w:fldChar w:fldCharType="separate"/>
            </w:r>
            <w:r w:rsidRPr="004850CB">
              <w:rPr>
                <w:noProof/>
                <w:webHidden/>
              </w:rPr>
              <w:t>6</w:t>
            </w:r>
            <w:r w:rsidRPr="004850CB">
              <w:rPr>
                <w:noProof/>
                <w:webHidden/>
              </w:rPr>
              <w:fldChar w:fldCharType="end"/>
            </w:r>
          </w:hyperlink>
        </w:p>
        <w:p w14:paraId="7CF7DC12" w14:textId="2DA8B546"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31" w:history="1">
            <w:r w:rsidRPr="004850CB">
              <w:rPr>
                <w:rStyle w:val="Hyperlink"/>
                <w:noProof/>
                <w:color w:val="auto"/>
              </w:rPr>
              <w:t>5.1   Teleskopgelenkmasten TGM</w:t>
            </w:r>
            <w:r w:rsidRPr="004850CB">
              <w:rPr>
                <w:noProof/>
                <w:webHidden/>
              </w:rPr>
              <w:tab/>
            </w:r>
            <w:r w:rsidRPr="004850CB">
              <w:rPr>
                <w:noProof/>
                <w:webHidden/>
              </w:rPr>
              <w:fldChar w:fldCharType="begin"/>
            </w:r>
            <w:r w:rsidRPr="004850CB">
              <w:rPr>
                <w:noProof/>
                <w:webHidden/>
              </w:rPr>
              <w:instrText xml:space="preserve"> PAGEREF _Toc53562131 \h </w:instrText>
            </w:r>
            <w:r w:rsidRPr="004850CB">
              <w:rPr>
                <w:noProof/>
                <w:webHidden/>
              </w:rPr>
            </w:r>
            <w:r w:rsidRPr="004850CB">
              <w:rPr>
                <w:noProof/>
                <w:webHidden/>
              </w:rPr>
              <w:fldChar w:fldCharType="separate"/>
            </w:r>
            <w:r w:rsidRPr="004850CB">
              <w:rPr>
                <w:noProof/>
                <w:webHidden/>
              </w:rPr>
              <w:t>6</w:t>
            </w:r>
            <w:r w:rsidRPr="004850CB">
              <w:rPr>
                <w:noProof/>
                <w:webHidden/>
              </w:rPr>
              <w:fldChar w:fldCharType="end"/>
            </w:r>
          </w:hyperlink>
        </w:p>
        <w:p w14:paraId="4BC2912E" w14:textId="56E436AB"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32" w:history="1">
            <w:r w:rsidRPr="004850CB">
              <w:rPr>
                <w:rStyle w:val="Hyperlink"/>
                <w:noProof/>
                <w:color w:val="auto"/>
              </w:rPr>
              <w:t>6   Rüst- und Gerätefahrzeuge</w:t>
            </w:r>
            <w:r w:rsidRPr="004850CB">
              <w:rPr>
                <w:noProof/>
                <w:webHidden/>
              </w:rPr>
              <w:tab/>
            </w:r>
            <w:r w:rsidRPr="004850CB">
              <w:rPr>
                <w:noProof/>
                <w:webHidden/>
              </w:rPr>
              <w:fldChar w:fldCharType="begin"/>
            </w:r>
            <w:r w:rsidRPr="004850CB">
              <w:rPr>
                <w:noProof/>
                <w:webHidden/>
              </w:rPr>
              <w:instrText xml:space="preserve"> PAGEREF _Toc53562132 \h </w:instrText>
            </w:r>
            <w:r w:rsidRPr="004850CB">
              <w:rPr>
                <w:noProof/>
                <w:webHidden/>
              </w:rPr>
            </w:r>
            <w:r w:rsidRPr="004850CB">
              <w:rPr>
                <w:noProof/>
                <w:webHidden/>
              </w:rPr>
              <w:fldChar w:fldCharType="separate"/>
            </w:r>
            <w:r w:rsidRPr="004850CB">
              <w:rPr>
                <w:noProof/>
                <w:webHidden/>
              </w:rPr>
              <w:t>7</w:t>
            </w:r>
            <w:r w:rsidRPr="004850CB">
              <w:rPr>
                <w:noProof/>
                <w:webHidden/>
              </w:rPr>
              <w:fldChar w:fldCharType="end"/>
            </w:r>
          </w:hyperlink>
        </w:p>
        <w:p w14:paraId="02486842" w14:textId="2BEEF865"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33" w:history="1">
            <w:r w:rsidRPr="004850CB">
              <w:rPr>
                <w:rStyle w:val="Hyperlink"/>
                <w:noProof/>
                <w:color w:val="auto"/>
              </w:rPr>
              <w:t>6.1   Rüstwagen RW</w:t>
            </w:r>
            <w:r w:rsidRPr="004850CB">
              <w:rPr>
                <w:noProof/>
                <w:webHidden/>
              </w:rPr>
              <w:tab/>
            </w:r>
            <w:r w:rsidRPr="004850CB">
              <w:rPr>
                <w:noProof/>
                <w:webHidden/>
              </w:rPr>
              <w:fldChar w:fldCharType="begin"/>
            </w:r>
            <w:r w:rsidRPr="004850CB">
              <w:rPr>
                <w:noProof/>
                <w:webHidden/>
              </w:rPr>
              <w:instrText xml:space="preserve"> PAGEREF _Toc53562133 \h </w:instrText>
            </w:r>
            <w:r w:rsidRPr="004850CB">
              <w:rPr>
                <w:noProof/>
                <w:webHidden/>
              </w:rPr>
            </w:r>
            <w:r w:rsidRPr="004850CB">
              <w:rPr>
                <w:noProof/>
                <w:webHidden/>
              </w:rPr>
              <w:fldChar w:fldCharType="separate"/>
            </w:r>
            <w:r w:rsidRPr="004850CB">
              <w:rPr>
                <w:noProof/>
                <w:webHidden/>
              </w:rPr>
              <w:t>7</w:t>
            </w:r>
            <w:r w:rsidRPr="004850CB">
              <w:rPr>
                <w:noProof/>
                <w:webHidden/>
              </w:rPr>
              <w:fldChar w:fldCharType="end"/>
            </w:r>
          </w:hyperlink>
        </w:p>
        <w:p w14:paraId="2ED45796" w14:textId="0EEB1CE7"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34" w:history="1">
            <w:r w:rsidRPr="004850CB">
              <w:rPr>
                <w:rStyle w:val="Hyperlink"/>
                <w:noProof/>
                <w:color w:val="auto"/>
              </w:rPr>
              <w:t>6.2   Gerätewagen</w:t>
            </w:r>
            <w:r w:rsidRPr="004850CB">
              <w:rPr>
                <w:noProof/>
                <w:webHidden/>
              </w:rPr>
              <w:tab/>
            </w:r>
            <w:r w:rsidRPr="004850CB">
              <w:rPr>
                <w:noProof/>
                <w:webHidden/>
              </w:rPr>
              <w:fldChar w:fldCharType="begin"/>
            </w:r>
            <w:r w:rsidRPr="004850CB">
              <w:rPr>
                <w:noProof/>
                <w:webHidden/>
              </w:rPr>
              <w:instrText xml:space="preserve"> PAGEREF _Toc53562134 \h </w:instrText>
            </w:r>
            <w:r w:rsidRPr="004850CB">
              <w:rPr>
                <w:noProof/>
                <w:webHidden/>
              </w:rPr>
            </w:r>
            <w:r w:rsidRPr="004850CB">
              <w:rPr>
                <w:noProof/>
                <w:webHidden/>
              </w:rPr>
              <w:fldChar w:fldCharType="separate"/>
            </w:r>
            <w:r w:rsidRPr="004850CB">
              <w:rPr>
                <w:noProof/>
                <w:webHidden/>
              </w:rPr>
              <w:t>7</w:t>
            </w:r>
            <w:r w:rsidRPr="004850CB">
              <w:rPr>
                <w:noProof/>
                <w:webHidden/>
              </w:rPr>
              <w:fldChar w:fldCharType="end"/>
            </w:r>
          </w:hyperlink>
        </w:p>
        <w:p w14:paraId="2330E465" w14:textId="2E91C922"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35" w:history="1">
            <w:r w:rsidRPr="004850CB">
              <w:rPr>
                <w:rStyle w:val="Hyperlink"/>
                <w:noProof/>
                <w:color w:val="auto"/>
              </w:rPr>
              <w:t>7   Krankenfahrzeuge der Feuerwehr</w:t>
            </w:r>
            <w:r w:rsidRPr="004850CB">
              <w:rPr>
                <w:noProof/>
                <w:webHidden/>
              </w:rPr>
              <w:tab/>
            </w:r>
            <w:r w:rsidRPr="004850CB">
              <w:rPr>
                <w:noProof/>
                <w:webHidden/>
              </w:rPr>
              <w:fldChar w:fldCharType="begin"/>
            </w:r>
            <w:r w:rsidRPr="004850CB">
              <w:rPr>
                <w:noProof/>
                <w:webHidden/>
              </w:rPr>
              <w:instrText xml:space="preserve"> PAGEREF _Toc53562135 \h </w:instrText>
            </w:r>
            <w:r w:rsidRPr="004850CB">
              <w:rPr>
                <w:noProof/>
                <w:webHidden/>
              </w:rPr>
            </w:r>
            <w:r w:rsidRPr="004850CB">
              <w:rPr>
                <w:noProof/>
                <w:webHidden/>
              </w:rPr>
              <w:fldChar w:fldCharType="separate"/>
            </w:r>
            <w:r w:rsidRPr="004850CB">
              <w:rPr>
                <w:noProof/>
                <w:webHidden/>
              </w:rPr>
              <w:t>8</w:t>
            </w:r>
            <w:r w:rsidRPr="004850CB">
              <w:rPr>
                <w:noProof/>
                <w:webHidden/>
              </w:rPr>
              <w:fldChar w:fldCharType="end"/>
            </w:r>
          </w:hyperlink>
        </w:p>
        <w:p w14:paraId="25B6CB70" w14:textId="4207F3FE"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36" w:history="1">
            <w:r w:rsidRPr="004850CB">
              <w:rPr>
                <w:rStyle w:val="Hyperlink"/>
                <w:noProof/>
                <w:color w:val="auto"/>
              </w:rPr>
              <w:t>7.1   Krankentransportwagen KTW</w:t>
            </w:r>
            <w:r w:rsidRPr="004850CB">
              <w:rPr>
                <w:noProof/>
                <w:webHidden/>
              </w:rPr>
              <w:tab/>
            </w:r>
            <w:r w:rsidRPr="004850CB">
              <w:rPr>
                <w:noProof/>
                <w:webHidden/>
              </w:rPr>
              <w:fldChar w:fldCharType="begin"/>
            </w:r>
            <w:r w:rsidRPr="004850CB">
              <w:rPr>
                <w:noProof/>
                <w:webHidden/>
              </w:rPr>
              <w:instrText xml:space="preserve"> PAGEREF _Toc53562136 \h </w:instrText>
            </w:r>
            <w:r w:rsidRPr="004850CB">
              <w:rPr>
                <w:noProof/>
                <w:webHidden/>
              </w:rPr>
            </w:r>
            <w:r w:rsidRPr="004850CB">
              <w:rPr>
                <w:noProof/>
                <w:webHidden/>
              </w:rPr>
              <w:fldChar w:fldCharType="separate"/>
            </w:r>
            <w:r w:rsidRPr="004850CB">
              <w:rPr>
                <w:noProof/>
                <w:webHidden/>
              </w:rPr>
              <w:t>9</w:t>
            </w:r>
            <w:r w:rsidRPr="004850CB">
              <w:rPr>
                <w:noProof/>
                <w:webHidden/>
              </w:rPr>
              <w:fldChar w:fldCharType="end"/>
            </w:r>
          </w:hyperlink>
        </w:p>
        <w:p w14:paraId="70A74BDF" w14:textId="0E3EBF3B"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37" w:history="1">
            <w:r w:rsidRPr="004850CB">
              <w:rPr>
                <w:rStyle w:val="Hyperlink"/>
                <w:noProof/>
                <w:color w:val="auto"/>
              </w:rPr>
              <w:t>7.2   Rettungswagen RTW</w:t>
            </w:r>
            <w:r w:rsidRPr="004850CB">
              <w:rPr>
                <w:noProof/>
                <w:webHidden/>
              </w:rPr>
              <w:tab/>
            </w:r>
            <w:r w:rsidRPr="004850CB">
              <w:rPr>
                <w:noProof/>
                <w:webHidden/>
              </w:rPr>
              <w:fldChar w:fldCharType="begin"/>
            </w:r>
            <w:r w:rsidRPr="004850CB">
              <w:rPr>
                <w:noProof/>
                <w:webHidden/>
              </w:rPr>
              <w:instrText xml:space="preserve"> PAGEREF _Toc53562137 \h </w:instrText>
            </w:r>
            <w:r w:rsidRPr="004850CB">
              <w:rPr>
                <w:noProof/>
                <w:webHidden/>
              </w:rPr>
            </w:r>
            <w:r w:rsidRPr="004850CB">
              <w:rPr>
                <w:noProof/>
                <w:webHidden/>
              </w:rPr>
              <w:fldChar w:fldCharType="separate"/>
            </w:r>
            <w:r w:rsidRPr="004850CB">
              <w:rPr>
                <w:noProof/>
                <w:webHidden/>
              </w:rPr>
              <w:t>9</w:t>
            </w:r>
            <w:r w:rsidRPr="004850CB">
              <w:rPr>
                <w:noProof/>
                <w:webHidden/>
              </w:rPr>
              <w:fldChar w:fldCharType="end"/>
            </w:r>
          </w:hyperlink>
        </w:p>
        <w:p w14:paraId="5D168F17" w14:textId="25C06C99"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38" w:history="1">
            <w:r w:rsidRPr="004850CB">
              <w:rPr>
                <w:rStyle w:val="Hyperlink"/>
                <w:noProof/>
                <w:color w:val="auto"/>
              </w:rPr>
              <w:t>7.3   Notarzt-Einsatzfahrzeug NEF</w:t>
            </w:r>
            <w:r w:rsidRPr="004850CB">
              <w:rPr>
                <w:noProof/>
                <w:webHidden/>
              </w:rPr>
              <w:tab/>
            </w:r>
            <w:r w:rsidRPr="004850CB">
              <w:rPr>
                <w:noProof/>
                <w:webHidden/>
              </w:rPr>
              <w:fldChar w:fldCharType="begin"/>
            </w:r>
            <w:r w:rsidRPr="004850CB">
              <w:rPr>
                <w:noProof/>
                <w:webHidden/>
              </w:rPr>
              <w:instrText xml:space="preserve"> PAGEREF _Toc53562138 \h </w:instrText>
            </w:r>
            <w:r w:rsidRPr="004850CB">
              <w:rPr>
                <w:noProof/>
                <w:webHidden/>
              </w:rPr>
            </w:r>
            <w:r w:rsidRPr="004850CB">
              <w:rPr>
                <w:noProof/>
                <w:webHidden/>
              </w:rPr>
              <w:fldChar w:fldCharType="separate"/>
            </w:r>
            <w:r w:rsidRPr="004850CB">
              <w:rPr>
                <w:noProof/>
                <w:webHidden/>
              </w:rPr>
              <w:t>9</w:t>
            </w:r>
            <w:r w:rsidRPr="004850CB">
              <w:rPr>
                <w:noProof/>
                <w:webHidden/>
              </w:rPr>
              <w:fldChar w:fldCharType="end"/>
            </w:r>
          </w:hyperlink>
        </w:p>
        <w:p w14:paraId="457C408B" w14:textId="0A9484A8"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39" w:history="1">
            <w:r w:rsidRPr="004850CB">
              <w:rPr>
                <w:rStyle w:val="Hyperlink"/>
                <w:noProof/>
                <w:color w:val="auto"/>
              </w:rPr>
              <w:t>8   Gerätefahrzeuge Gefahrgut</w:t>
            </w:r>
            <w:r w:rsidRPr="004850CB">
              <w:rPr>
                <w:noProof/>
                <w:webHidden/>
              </w:rPr>
              <w:tab/>
            </w:r>
            <w:r w:rsidRPr="004850CB">
              <w:rPr>
                <w:noProof/>
                <w:webHidden/>
              </w:rPr>
              <w:fldChar w:fldCharType="begin"/>
            </w:r>
            <w:r w:rsidRPr="004850CB">
              <w:rPr>
                <w:noProof/>
                <w:webHidden/>
              </w:rPr>
              <w:instrText xml:space="preserve"> PAGEREF _Toc53562139 \h </w:instrText>
            </w:r>
            <w:r w:rsidRPr="004850CB">
              <w:rPr>
                <w:noProof/>
                <w:webHidden/>
              </w:rPr>
            </w:r>
            <w:r w:rsidRPr="004850CB">
              <w:rPr>
                <w:noProof/>
                <w:webHidden/>
              </w:rPr>
              <w:fldChar w:fldCharType="separate"/>
            </w:r>
            <w:r w:rsidRPr="004850CB">
              <w:rPr>
                <w:noProof/>
                <w:webHidden/>
              </w:rPr>
              <w:t>10</w:t>
            </w:r>
            <w:r w:rsidRPr="004850CB">
              <w:rPr>
                <w:noProof/>
                <w:webHidden/>
              </w:rPr>
              <w:fldChar w:fldCharType="end"/>
            </w:r>
          </w:hyperlink>
        </w:p>
        <w:p w14:paraId="4AC4F082" w14:textId="0818468E"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40" w:history="1">
            <w:r w:rsidRPr="004850CB">
              <w:rPr>
                <w:rStyle w:val="Hyperlink"/>
                <w:noProof/>
                <w:color w:val="auto"/>
              </w:rPr>
              <w:t>8.1   Gerätewagen Gefahrgut GW-G</w:t>
            </w:r>
            <w:r w:rsidRPr="004850CB">
              <w:rPr>
                <w:noProof/>
                <w:webHidden/>
              </w:rPr>
              <w:tab/>
            </w:r>
            <w:r w:rsidRPr="004850CB">
              <w:rPr>
                <w:noProof/>
                <w:webHidden/>
              </w:rPr>
              <w:fldChar w:fldCharType="begin"/>
            </w:r>
            <w:r w:rsidRPr="004850CB">
              <w:rPr>
                <w:noProof/>
                <w:webHidden/>
              </w:rPr>
              <w:instrText xml:space="preserve"> PAGEREF _Toc53562140 \h </w:instrText>
            </w:r>
            <w:r w:rsidRPr="004850CB">
              <w:rPr>
                <w:noProof/>
                <w:webHidden/>
              </w:rPr>
            </w:r>
            <w:r w:rsidRPr="004850CB">
              <w:rPr>
                <w:noProof/>
                <w:webHidden/>
              </w:rPr>
              <w:fldChar w:fldCharType="separate"/>
            </w:r>
            <w:r w:rsidRPr="004850CB">
              <w:rPr>
                <w:noProof/>
                <w:webHidden/>
              </w:rPr>
              <w:t>10</w:t>
            </w:r>
            <w:r w:rsidRPr="004850CB">
              <w:rPr>
                <w:noProof/>
                <w:webHidden/>
              </w:rPr>
              <w:fldChar w:fldCharType="end"/>
            </w:r>
          </w:hyperlink>
        </w:p>
        <w:p w14:paraId="004B872B" w14:textId="04B0C21B"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41" w:history="1">
            <w:r w:rsidRPr="004850CB">
              <w:rPr>
                <w:rStyle w:val="Hyperlink"/>
                <w:noProof/>
                <w:color w:val="auto"/>
              </w:rPr>
              <w:t>9   Einsatzleitfahrzeuge</w:t>
            </w:r>
            <w:r w:rsidRPr="004850CB">
              <w:rPr>
                <w:noProof/>
                <w:webHidden/>
              </w:rPr>
              <w:tab/>
            </w:r>
            <w:r w:rsidRPr="004850CB">
              <w:rPr>
                <w:noProof/>
                <w:webHidden/>
              </w:rPr>
              <w:fldChar w:fldCharType="begin"/>
            </w:r>
            <w:r w:rsidRPr="004850CB">
              <w:rPr>
                <w:noProof/>
                <w:webHidden/>
              </w:rPr>
              <w:instrText xml:space="preserve"> PAGEREF _Toc53562141 \h </w:instrText>
            </w:r>
            <w:r w:rsidRPr="004850CB">
              <w:rPr>
                <w:noProof/>
                <w:webHidden/>
              </w:rPr>
            </w:r>
            <w:r w:rsidRPr="004850CB">
              <w:rPr>
                <w:noProof/>
                <w:webHidden/>
              </w:rPr>
              <w:fldChar w:fldCharType="separate"/>
            </w:r>
            <w:r w:rsidRPr="004850CB">
              <w:rPr>
                <w:noProof/>
                <w:webHidden/>
              </w:rPr>
              <w:t>10</w:t>
            </w:r>
            <w:r w:rsidRPr="004850CB">
              <w:rPr>
                <w:noProof/>
                <w:webHidden/>
              </w:rPr>
              <w:fldChar w:fldCharType="end"/>
            </w:r>
          </w:hyperlink>
        </w:p>
        <w:p w14:paraId="6C8D2B39" w14:textId="58F6B247"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42" w:history="1">
            <w:r w:rsidRPr="004850CB">
              <w:rPr>
                <w:rStyle w:val="Hyperlink"/>
                <w:noProof/>
                <w:color w:val="auto"/>
              </w:rPr>
              <w:t>9.1   Kommandowagen KdoW</w:t>
            </w:r>
            <w:r w:rsidRPr="004850CB">
              <w:rPr>
                <w:noProof/>
                <w:webHidden/>
              </w:rPr>
              <w:tab/>
            </w:r>
            <w:r w:rsidRPr="004850CB">
              <w:rPr>
                <w:noProof/>
                <w:webHidden/>
              </w:rPr>
              <w:fldChar w:fldCharType="begin"/>
            </w:r>
            <w:r w:rsidRPr="004850CB">
              <w:rPr>
                <w:noProof/>
                <w:webHidden/>
              </w:rPr>
              <w:instrText xml:space="preserve"> PAGEREF _Toc53562142 \h </w:instrText>
            </w:r>
            <w:r w:rsidRPr="004850CB">
              <w:rPr>
                <w:noProof/>
                <w:webHidden/>
              </w:rPr>
            </w:r>
            <w:r w:rsidRPr="004850CB">
              <w:rPr>
                <w:noProof/>
                <w:webHidden/>
              </w:rPr>
              <w:fldChar w:fldCharType="separate"/>
            </w:r>
            <w:r w:rsidRPr="004850CB">
              <w:rPr>
                <w:noProof/>
                <w:webHidden/>
              </w:rPr>
              <w:t>10</w:t>
            </w:r>
            <w:r w:rsidRPr="004850CB">
              <w:rPr>
                <w:noProof/>
                <w:webHidden/>
              </w:rPr>
              <w:fldChar w:fldCharType="end"/>
            </w:r>
          </w:hyperlink>
        </w:p>
        <w:p w14:paraId="7EC02928" w14:textId="37CD49BB"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43" w:history="1">
            <w:r w:rsidRPr="004850CB">
              <w:rPr>
                <w:rStyle w:val="Hyperlink"/>
                <w:noProof/>
                <w:color w:val="auto"/>
              </w:rPr>
              <w:t>9.2   Einsatzleitwagen ELW 1</w:t>
            </w:r>
            <w:r w:rsidRPr="004850CB">
              <w:rPr>
                <w:noProof/>
                <w:webHidden/>
              </w:rPr>
              <w:tab/>
            </w:r>
            <w:r w:rsidRPr="004850CB">
              <w:rPr>
                <w:noProof/>
                <w:webHidden/>
              </w:rPr>
              <w:fldChar w:fldCharType="begin"/>
            </w:r>
            <w:r w:rsidRPr="004850CB">
              <w:rPr>
                <w:noProof/>
                <w:webHidden/>
              </w:rPr>
              <w:instrText xml:space="preserve"> PAGEREF _Toc53562143 \h </w:instrText>
            </w:r>
            <w:r w:rsidRPr="004850CB">
              <w:rPr>
                <w:noProof/>
                <w:webHidden/>
              </w:rPr>
            </w:r>
            <w:r w:rsidRPr="004850CB">
              <w:rPr>
                <w:noProof/>
                <w:webHidden/>
              </w:rPr>
              <w:fldChar w:fldCharType="separate"/>
            </w:r>
            <w:r w:rsidRPr="004850CB">
              <w:rPr>
                <w:noProof/>
                <w:webHidden/>
              </w:rPr>
              <w:t>11</w:t>
            </w:r>
            <w:r w:rsidRPr="004850CB">
              <w:rPr>
                <w:noProof/>
                <w:webHidden/>
              </w:rPr>
              <w:fldChar w:fldCharType="end"/>
            </w:r>
          </w:hyperlink>
        </w:p>
        <w:p w14:paraId="2CF7F113" w14:textId="61058808"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44" w:history="1">
            <w:r w:rsidRPr="004850CB">
              <w:rPr>
                <w:rStyle w:val="Hyperlink"/>
                <w:noProof/>
                <w:color w:val="auto"/>
              </w:rPr>
              <w:t>9.3   Einsatzleitwagen ELW 2</w:t>
            </w:r>
            <w:r w:rsidRPr="004850CB">
              <w:rPr>
                <w:noProof/>
                <w:webHidden/>
              </w:rPr>
              <w:tab/>
            </w:r>
            <w:r w:rsidRPr="004850CB">
              <w:rPr>
                <w:noProof/>
                <w:webHidden/>
              </w:rPr>
              <w:fldChar w:fldCharType="begin"/>
            </w:r>
            <w:r w:rsidRPr="004850CB">
              <w:rPr>
                <w:noProof/>
                <w:webHidden/>
              </w:rPr>
              <w:instrText xml:space="preserve"> PAGEREF _Toc53562144 \h </w:instrText>
            </w:r>
            <w:r w:rsidRPr="004850CB">
              <w:rPr>
                <w:noProof/>
                <w:webHidden/>
              </w:rPr>
            </w:r>
            <w:r w:rsidRPr="004850CB">
              <w:rPr>
                <w:noProof/>
                <w:webHidden/>
              </w:rPr>
              <w:fldChar w:fldCharType="separate"/>
            </w:r>
            <w:r w:rsidRPr="004850CB">
              <w:rPr>
                <w:noProof/>
                <w:webHidden/>
              </w:rPr>
              <w:t>11</w:t>
            </w:r>
            <w:r w:rsidRPr="004850CB">
              <w:rPr>
                <w:noProof/>
                <w:webHidden/>
              </w:rPr>
              <w:fldChar w:fldCharType="end"/>
            </w:r>
          </w:hyperlink>
        </w:p>
        <w:p w14:paraId="3EE81E06" w14:textId="40051279"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45" w:history="1">
            <w:r w:rsidRPr="004850CB">
              <w:rPr>
                <w:rStyle w:val="Hyperlink"/>
                <w:noProof/>
                <w:color w:val="auto"/>
              </w:rPr>
              <w:t>9.4   Fernmeldetechnische Ausrüstungen</w:t>
            </w:r>
            <w:r w:rsidRPr="004850CB">
              <w:rPr>
                <w:noProof/>
                <w:webHidden/>
              </w:rPr>
              <w:tab/>
            </w:r>
            <w:r w:rsidRPr="004850CB">
              <w:rPr>
                <w:noProof/>
                <w:webHidden/>
              </w:rPr>
              <w:fldChar w:fldCharType="begin"/>
            </w:r>
            <w:r w:rsidRPr="004850CB">
              <w:rPr>
                <w:noProof/>
                <w:webHidden/>
              </w:rPr>
              <w:instrText xml:space="preserve"> PAGEREF _Toc53562145 \h </w:instrText>
            </w:r>
            <w:r w:rsidRPr="004850CB">
              <w:rPr>
                <w:noProof/>
                <w:webHidden/>
              </w:rPr>
            </w:r>
            <w:r w:rsidRPr="004850CB">
              <w:rPr>
                <w:noProof/>
                <w:webHidden/>
              </w:rPr>
              <w:fldChar w:fldCharType="separate"/>
            </w:r>
            <w:r w:rsidRPr="004850CB">
              <w:rPr>
                <w:noProof/>
                <w:webHidden/>
              </w:rPr>
              <w:t>12</w:t>
            </w:r>
            <w:r w:rsidRPr="004850CB">
              <w:rPr>
                <w:noProof/>
                <w:webHidden/>
              </w:rPr>
              <w:fldChar w:fldCharType="end"/>
            </w:r>
          </w:hyperlink>
        </w:p>
        <w:p w14:paraId="69D4A7E4" w14:textId="7E07FF62"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46" w:history="1">
            <w:r w:rsidRPr="004850CB">
              <w:rPr>
                <w:rStyle w:val="Hyperlink"/>
                <w:noProof/>
                <w:color w:val="auto"/>
              </w:rPr>
              <w:t>10   Mannschaftstransportfahrzeuge</w:t>
            </w:r>
            <w:r w:rsidRPr="004850CB">
              <w:rPr>
                <w:noProof/>
                <w:webHidden/>
              </w:rPr>
              <w:tab/>
            </w:r>
            <w:r w:rsidRPr="004850CB">
              <w:rPr>
                <w:noProof/>
                <w:webHidden/>
              </w:rPr>
              <w:fldChar w:fldCharType="begin"/>
            </w:r>
            <w:r w:rsidRPr="004850CB">
              <w:rPr>
                <w:noProof/>
                <w:webHidden/>
              </w:rPr>
              <w:instrText xml:space="preserve"> PAGEREF _Toc53562146 \h </w:instrText>
            </w:r>
            <w:r w:rsidRPr="004850CB">
              <w:rPr>
                <w:noProof/>
                <w:webHidden/>
              </w:rPr>
            </w:r>
            <w:r w:rsidRPr="004850CB">
              <w:rPr>
                <w:noProof/>
                <w:webHidden/>
              </w:rPr>
              <w:fldChar w:fldCharType="separate"/>
            </w:r>
            <w:r w:rsidRPr="004850CB">
              <w:rPr>
                <w:noProof/>
                <w:webHidden/>
              </w:rPr>
              <w:t>12</w:t>
            </w:r>
            <w:r w:rsidRPr="004850CB">
              <w:rPr>
                <w:noProof/>
                <w:webHidden/>
              </w:rPr>
              <w:fldChar w:fldCharType="end"/>
            </w:r>
          </w:hyperlink>
        </w:p>
        <w:p w14:paraId="1E39BC42" w14:textId="2B938809"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47" w:history="1">
            <w:r w:rsidRPr="004850CB">
              <w:rPr>
                <w:rStyle w:val="Hyperlink"/>
                <w:noProof/>
                <w:color w:val="auto"/>
              </w:rPr>
              <w:t>11   Nachschubfahrzeuge</w:t>
            </w:r>
            <w:r w:rsidRPr="004850CB">
              <w:rPr>
                <w:noProof/>
                <w:webHidden/>
              </w:rPr>
              <w:tab/>
            </w:r>
            <w:r w:rsidRPr="004850CB">
              <w:rPr>
                <w:noProof/>
                <w:webHidden/>
              </w:rPr>
              <w:fldChar w:fldCharType="begin"/>
            </w:r>
            <w:r w:rsidRPr="004850CB">
              <w:rPr>
                <w:noProof/>
                <w:webHidden/>
              </w:rPr>
              <w:instrText xml:space="preserve"> PAGEREF _Toc53562147 \h </w:instrText>
            </w:r>
            <w:r w:rsidRPr="004850CB">
              <w:rPr>
                <w:noProof/>
                <w:webHidden/>
              </w:rPr>
            </w:r>
            <w:r w:rsidRPr="004850CB">
              <w:rPr>
                <w:noProof/>
                <w:webHidden/>
              </w:rPr>
              <w:fldChar w:fldCharType="separate"/>
            </w:r>
            <w:r w:rsidRPr="004850CB">
              <w:rPr>
                <w:noProof/>
                <w:webHidden/>
              </w:rPr>
              <w:t>13</w:t>
            </w:r>
            <w:r w:rsidRPr="004850CB">
              <w:rPr>
                <w:noProof/>
                <w:webHidden/>
              </w:rPr>
              <w:fldChar w:fldCharType="end"/>
            </w:r>
          </w:hyperlink>
        </w:p>
        <w:p w14:paraId="27F7EF11" w14:textId="21409E6E"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48" w:history="1">
            <w:r w:rsidRPr="004850CB">
              <w:rPr>
                <w:rStyle w:val="Hyperlink"/>
                <w:noProof/>
                <w:color w:val="auto"/>
              </w:rPr>
              <w:t>11.1   Wechselladerfahrzeuge</w:t>
            </w:r>
            <w:r w:rsidRPr="004850CB">
              <w:rPr>
                <w:noProof/>
                <w:webHidden/>
              </w:rPr>
              <w:tab/>
            </w:r>
            <w:r w:rsidRPr="004850CB">
              <w:rPr>
                <w:noProof/>
                <w:webHidden/>
              </w:rPr>
              <w:fldChar w:fldCharType="begin"/>
            </w:r>
            <w:r w:rsidRPr="004850CB">
              <w:rPr>
                <w:noProof/>
                <w:webHidden/>
              </w:rPr>
              <w:instrText xml:space="preserve"> PAGEREF _Toc53562148 \h </w:instrText>
            </w:r>
            <w:r w:rsidRPr="004850CB">
              <w:rPr>
                <w:noProof/>
                <w:webHidden/>
              </w:rPr>
            </w:r>
            <w:r w:rsidRPr="004850CB">
              <w:rPr>
                <w:noProof/>
                <w:webHidden/>
              </w:rPr>
              <w:fldChar w:fldCharType="separate"/>
            </w:r>
            <w:r w:rsidRPr="004850CB">
              <w:rPr>
                <w:noProof/>
                <w:webHidden/>
              </w:rPr>
              <w:t>13</w:t>
            </w:r>
            <w:r w:rsidRPr="004850CB">
              <w:rPr>
                <w:noProof/>
                <w:webHidden/>
              </w:rPr>
              <w:fldChar w:fldCharType="end"/>
            </w:r>
          </w:hyperlink>
        </w:p>
        <w:p w14:paraId="6D9B36C4" w14:textId="7D2A8ED0"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49" w:history="1">
            <w:r w:rsidRPr="004850CB">
              <w:rPr>
                <w:rStyle w:val="Hyperlink"/>
                <w:noProof/>
                <w:color w:val="auto"/>
              </w:rPr>
              <w:t>11.2   Gerätewagen Logistik</w:t>
            </w:r>
            <w:r w:rsidRPr="004850CB">
              <w:rPr>
                <w:noProof/>
                <w:webHidden/>
              </w:rPr>
              <w:tab/>
            </w:r>
            <w:r w:rsidRPr="004850CB">
              <w:rPr>
                <w:noProof/>
                <w:webHidden/>
              </w:rPr>
              <w:fldChar w:fldCharType="begin"/>
            </w:r>
            <w:r w:rsidRPr="004850CB">
              <w:rPr>
                <w:noProof/>
                <w:webHidden/>
              </w:rPr>
              <w:instrText xml:space="preserve"> PAGEREF _Toc53562149 \h </w:instrText>
            </w:r>
            <w:r w:rsidRPr="004850CB">
              <w:rPr>
                <w:noProof/>
                <w:webHidden/>
              </w:rPr>
            </w:r>
            <w:r w:rsidRPr="004850CB">
              <w:rPr>
                <w:noProof/>
                <w:webHidden/>
              </w:rPr>
              <w:fldChar w:fldCharType="separate"/>
            </w:r>
            <w:r w:rsidRPr="004850CB">
              <w:rPr>
                <w:noProof/>
                <w:webHidden/>
              </w:rPr>
              <w:t>13</w:t>
            </w:r>
            <w:r w:rsidRPr="004850CB">
              <w:rPr>
                <w:noProof/>
                <w:webHidden/>
              </w:rPr>
              <w:fldChar w:fldCharType="end"/>
            </w:r>
          </w:hyperlink>
        </w:p>
        <w:p w14:paraId="7690E400" w14:textId="295C0A9C"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0" w:history="1">
            <w:r w:rsidRPr="004850CB">
              <w:rPr>
                <w:rStyle w:val="Hyperlink"/>
                <w:noProof/>
                <w:color w:val="auto"/>
              </w:rPr>
              <w:t>11.3   Schlauchwagen</w:t>
            </w:r>
            <w:r w:rsidRPr="004850CB">
              <w:rPr>
                <w:noProof/>
                <w:webHidden/>
              </w:rPr>
              <w:tab/>
            </w:r>
            <w:r w:rsidRPr="004850CB">
              <w:rPr>
                <w:noProof/>
                <w:webHidden/>
              </w:rPr>
              <w:fldChar w:fldCharType="begin"/>
            </w:r>
            <w:r w:rsidRPr="004850CB">
              <w:rPr>
                <w:noProof/>
                <w:webHidden/>
              </w:rPr>
              <w:instrText xml:space="preserve"> PAGEREF _Toc53562150 \h </w:instrText>
            </w:r>
            <w:r w:rsidRPr="004850CB">
              <w:rPr>
                <w:noProof/>
                <w:webHidden/>
              </w:rPr>
            </w:r>
            <w:r w:rsidRPr="004850CB">
              <w:rPr>
                <w:noProof/>
                <w:webHidden/>
              </w:rPr>
              <w:fldChar w:fldCharType="separate"/>
            </w:r>
            <w:r w:rsidRPr="004850CB">
              <w:rPr>
                <w:noProof/>
                <w:webHidden/>
              </w:rPr>
              <w:t>14</w:t>
            </w:r>
            <w:r w:rsidRPr="004850CB">
              <w:rPr>
                <w:noProof/>
                <w:webHidden/>
              </w:rPr>
              <w:fldChar w:fldCharType="end"/>
            </w:r>
          </w:hyperlink>
        </w:p>
        <w:p w14:paraId="2F87DC4C" w14:textId="3552BB66"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51" w:history="1">
            <w:r w:rsidRPr="004850CB">
              <w:rPr>
                <w:rStyle w:val="Hyperlink"/>
                <w:noProof/>
                <w:color w:val="auto"/>
              </w:rPr>
              <w:t>12   Sonstige spezielle Feuerwehrfahrzeuge</w:t>
            </w:r>
            <w:r w:rsidRPr="004850CB">
              <w:rPr>
                <w:noProof/>
                <w:webHidden/>
              </w:rPr>
              <w:tab/>
            </w:r>
            <w:r w:rsidRPr="004850CB">
              <w:rPr>
                <w:noProof/>
                <w:webHidden/>
              </w:rPr>
              <w:fldChar w:fldCharType="begin"/>
            </w:r>
            <w:r w:rsidRPr="004850CB">
              <w:rPr>
                <w:noProof/>
                <w:webHidden/>
              </w:rPr>
              <w:instrText xml:space="preserve"> PAGEREF _Toc53562151 \h </w:instrText>
            </w:r>
            <w:r w:rsidRPr="004850CB">
              <w:rPr>
                <w:noProof/>
                <w:webHidden/>
              </w:rPr>
            </w:r>
            <w:r w:rsidRPr="004850CB">
              <w:rPr>
                <w:noProof/>
                <w:webHidden/>
              </w:rPr>
              <w:fldChar w:fldCharType="separate"/>
            </w:r>
            <w:r w:rsidRPr="004850CB">
              <w:rPr>
                <w:noProof/>
                <w:webHidden/>
              </w:rPr>
              <w:t>15</w:t>
            </w:r>
            <w:r w:rsidRPr="004850CB">
              <w:rPr>
                <w:noProof/>
                <w:webHidden/>
              </w:rPr>
              <w:fldChar w:fldCharType="end"/>
            </w:r>
          </w:hyperlink>
        </w:p>
        <w:p w14:paraId="0A1B12AC" w14:textId="181E33E0"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2" w:history="1">
            <w:r w:rsidRPr="004850CB">
              <w:rPr>
                <w:rStyle w:val="Hyperlink"/>
                <w:noProof/>
                <w:color w:val="auto"/>
              </w:rPr>
              <w:t>12.1   Feuerwehrboote</w:t>
            </w:r>
            <w:r w:rsidRPr="004850CB">
              <w:rPr>
                <w:noProof/>
                <w:webHidden/>
              </w:rPr>
              <w:tab/>
            </w:r>
            <w:r w:rsidRPr="004850CB">
              <w:rPr>
                <w:noProof/>
                <w:webHidden/>
              </w:rPr>
              <w:fldChar w:fldCharType="begin"/>
            </w:r>
            <w:r w:rsidRPr="004850CB">
              <w:rPr>
                <w:noProof/>
                <w:webHidden/>
              </w:rPr>
              <w:instrText xml:space="preserve"> PAGEREF _Toc53562152 \h </w:instrText>
            </w:r>
            <w:r w:rsidRPr="004850CB">
              <w:rPr>
                <w:noProof/>
                <w:webHidden/>
              </w:rPr>
            </w:r>
            <w:r w:rsidRPr="004850CB">
              <w:rPr>
                <w:noProof/>
                <w:webHidden/>
              </w:rPr>
              <w:fldChar w:fldCharType="separate"/>
            </w:r>
            <w:r w:rsidRPr="004850CB">
              <w:rPr>
                <w:noProof/>
                <w:webHidden/>
              </w:rPr>
              <w:t>15</w:t>
            </w:r>
            <w:r w:rsidRPr="004850CB">
              <w:rPr>
                <w:noProof/>
                <w:webHidden/>
              </w:rPr>
              <w:fldChar w:fldCharType="end"/>
            </w:r>
          </w:hyperlink>
        </w:p>
        <w:p w14:paraId="4BA819C4" w14:textId="2345C6CA"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3" w:history="1">
            <w:r w:rsidRPr="004850CB">
              <w:rPr>
                <w:rStyle w:val="Hyperlink"/>
                <w:noProof/>
                <w:color w:val="auto"/>
              </w:rPr>
              <w:t>12.2   Feuerwehranhänger</w:t>
            </w:r>
            <w:r w:rsidRPr="004850CB">
              <w:rPr>
                <w:noProof/>
                <w:webHidden/>
              </w:rPr>
              <w:tab/>
            </w:r>
            <w:r w:rsidRPr="004850CB">
              <w:rPr>
                <w:noProof/>
                <w:webHidden/>
              </w:rPr>
              <w:fldChar w:fldCharType="begin"/>
            </w:r>
            <w:r w:rsidRPr="004850CB">
              <w:rPr>
                <w:noProof/>
                <w:webHidden/>
              </w:rPr>
              <w:instrText xml:space="preserve"> PAGEREF _Toc53562153 \h </w:instrText>
            </w:r>
            <w:r w:rsidRPr="004850CB">
              <w:rPr>
                <w:noProof/>
                <w:webHidden/>
              </w:rPr>
            </w:r>
            <w:r w:rsidRPr="004850CB">
              <w:rPr>
                <w:noProof/>
                <w:webHidden/>
              </w:rPr>
              <w:fldChar w:fldCharType="separate"/>
            </w:r>
            <w:r w:rsidRPr="004850CB">
              <w:rPr>
                <w:noProof/>
                <w:webHidden/>
              </w:rPr>
              <w:t>15</w:t>
            </w:r>
            <w:r w:rsidRPr="004850CB">
              <w:rPr>
                <w:noProof/>
                <w:webHidden/>
              </w:rPr>
              <w:fldChar w:fldCharType="end"/>
            </w:r>
          </w:hyperlink>
        </w:p>
        <w:p w14:paraId="0AF14069" w14:textId="4C5097E9"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54" w:history="1">
            <w:r w:rsidRPr="004850CB">
              <w:rPr>
                <w:rStyle w:val="Hyperlink"/>
                <w:noProof/>
                <w:color w:val="auto"/>
              </w:rPr>
              <w:t>13   Fahrzeuge des Katastrophenschutzes</w:t>
            </w:r>
            <w:r w:rsidRPr="004850CB">
              <w:rPr>
                <w:noProof/>
                <w:webHidden/>
              </w:rPr>
              <w:tab/>
            </w:r>
            <w:r w:rsidRPr="004850CB">
              <w:rPr>
                <w:noProof/>
                <w:webHidden/>
              </w:rPr>
              <w:fldChar w:fldCharType="begin"/>
            </w:r>
            <w:r w:rsidRPr="004850CB">
              <w:rPr>
                <w:noProof/>
                <w:webHidden/>
              </w:rPr>
              <w:instrText xml:space="preserve"> PAGEREF _Toc53562154 \h </w:instrText>
            </w:r>
            <w:r w:rsidRPr="004850CB">
              <w:rPr>
                <w:noProof/>
                <w:webHidden/>
              </w:rPr>
            </w:r>
            <w:r w:rsidRPr="004850CB">
              <w:rPr>
                <w:noProof/>
                <w:webHidden/>
              </w:rPr>
              <w:fldChar w:fldCharType="separate"/>
            </w:r>
            <w:r w:rsidRPr="004850CB">
              <w:rPr>
                <w:noProof/>
                <w:webHidden/>
              </w:rPr>
              <w:t>16</w:t>
            </w:r>
            <w:r w:rsidRPr="004850CB">
              <w:rPr>
                <w:noProof/>
                <w:webHidden/>
              </w:rPr>
              <w:fldChar w:fldCharType="end"/>
            </w:r>
          </w:hyperlink>
        </w:p>
        <w:p w14:paraId="6440A534" w14:textId="246D5F94"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5" w:history="1">
            <w:r w:rsidRPr="004850CB">
              <w:rPr>
                <w:rStyle w:val="Hyperlink"/>
                <w:noProof/>
                <w:color w:val="auto"/>
              </w:rPr>
              <w:t>13.1   Löschgruppenfahrzeuge LF 20 KatS</w:t>
            </w:r>
            <w:r w:rsidRPr="004850CB">
              <w:rPr>
                <w:noProof/>
                <w:webHidden/>
              </w:rPr>
              <w:tab/>
            </w:r>
            <w:r w:rsidRPr="004850CB">
              <w:rPr>
                <w:noProof/>
                <w:webHidden/>
              </w:rPr>
              <w:fldChar w:fldCharType="begin"/>
            </w:r>
            <w:r w:rsidRPr="004850CB">
              <w:rPr>
                <w:noProof/>
                <w:webHidden/>
              </w:rPr>
              <w:instrText xml:space="preserve"> PAGEREF _Toc53562155 \h </w:instrText>
            </w:r>
            <w:r w:rsidRPr="004850CB">
              <w:rPr>
                <w:noProof/>
                <w:webHidden/>
              </w:rPr>
            </w:r>
            <w:r w:rsidRPr="004850CB">
              <w:rPr>
                <w:noProof/>
                <w:webHidden/>
              </w:rPr>
              <w:fldChar w:fldCharType="separate"/>
            </w:r>
            <w:r w:rsidRPr="004850CB">
              <w:rPr>
                <w:noProof/>
                <w:webHidden/>
              </w:rPr>
              <w:t>16</w:t>
            </w:r>
            <w:r w:rsidRPr="004850CB">
              <w:rPr>
                <w:noProof/>
                <w:webHidden/>
              </w:rPr>
              <w:fldChar w:fldCharType="end"/>
            </w:r>
          </w:hyperlink>
        </w:p>
        <w:p w14:paraId="1F0EAA6A" w14:textId="5EFC46C1"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6" w:history="1">
            <w:r w:rsidRPr="004850CB">
              <w:rPr>
                <w:rStyle w:val="Hyperlink"/>
                <w:noProof/>
                <w:color w:val="auto"/>
              </w:rPr>
              <w:t>13.2   Löschgruppenfahrzeuge LF 10 KatS</w:t>
            </w:r>
            <w:r w:rsidRPr="004850CB">
              <w:rPr>
                <w:noProof/>
                <w:webHidden/>
              </w:rPr>
              <w:tab/>
            </w:r>
            <w:r w:rsidRPr="004850CB">
              <w:rPr>
                <w:noProof/>
                <w:webHidden/>
              </w:rPr>
              <w:fldChar w:fldCharType="begin"/>
            </w:r>
            <w:r w:rsidRPr="004850CB">
              <w:rPr>
                <w:noProof/>
                <w:webHidden/>
              </w:rPr>
              <w:instrText xml:space="preserve"> PAGEREF _Toc53562156 \h </w:instrText>
            </w:r>
            <w:r w:rsidRPr="004850CB">
              <w:rPr>
                <w:noProof/>
                <w:webHidden/>
              </w:rPr>
            </w:r>
            <w:r w:rsidRPr="004850CB">
              <w:rPr>
                <w:noProof/>
                <w:webHidden/>
              </w:rPr>
              <w:fldChar w:fldCharType="separate"/>
            </w:r>
            <w:r w:rsidRPr="004850CB">
              <w:rPr>
                <w:noProof/>
                <w:webHidden/>
              </w:rPr>
              <w:t>16</w:t>
            </w:r>
            <w:r w:rsidRPr="004850CB">
              <w:rPr>
                <w:noProof/>
                <w:webHidden/>
              </w:rPr>
              <w:fldChar w:fldCharType="end"/>
            </w:r>
          </w:hyperlink>
        </w:p>
        <w:p w14:paraId="10AC54EA" w14:textId="3B347F9D"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7" w:history="1">
            <w:r w:rsidRPr="004850CB">
              <w:rPr>
                <w:rStyle w:val="Hyperlink"/>
                <w:noProof/>
                <w:color w:val="auto"/>
              </w:rPr>
              <w:t>13.3   Schlauchwagen SW KatS</w:t>
            </w:r>
            <w:r w:rsidRPr="004850CB">
              <w:rPr>
                <w:noProof/>
                <w:webHidden/>
              </w:rPr>
              <w:tab/>
            </w:r>
            <w:r w:rsidRPr="004850CB">
              <w:rPr>
                <w:noProof/>
                <w:webHidden/>
              </w:rPr>
              <w:fldChar w:fldCharType="begin"/>
            </w:r>
            <w:r w:rsidRPr="004850CB">
              <w:rPr>
                <w:noProof/>
                <w:webHidden/>
              </w:rPr>
              <w:instrText xml:space="preserve"> PAGEREF _Toc53562157 \h </w:instrText>
            </w:r>
            <w:r w:rsidRPr="004850CB">
              <w:rPr>
                <w:noProof/>
                <w:webHidden/>
              </w:rPr>
            </w:r>
            <w:r w:rsidRPr="004850CB">
              <w:rPr>
                <w:noProof/>
                <w:webHidden/>
              </w:rPr>
              <w:fldChar w:fldCharType="separate"/>
            </w:r>
            <w:r w:rsidRPr="004850CB">
              <w:rPr>
                <w:noProof/>
                <w:webHidden/>
              </w:rPr>
              <w:t>17</w:t>
            </w:r>
            <w:r w:rsidRPr="004850CB">
              <w:rPr>
                <w:noProof/>
                <w:webHidden/>
              </w:rPr>
              <w:fldChar w:fldCharType="end"/>
            </w:r>
          </w:hyperlink>
        </w:p>
        <w:p w14:paraId="3E425586" w14:textId="5C3B5E92"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8" w:history="1">
            <w:r w:rsidRPr="004850CB">
              <w:rPr>
                <w:rStyle w:val="Hyperlink"/>
                <w:noProof/>
                <w:color w:val="auto"/>
              </w:rPr>
              <w:t>13.4   Gerätewagen Dekontamination Personal GW Dekon P</w:t>
            </w:r>
            <w:r w:rsidRPr="004850CB">
              <w:rPr>
                <w:noProof/>
                <w:webHidden/>
              </w:rPr>
              <w:tab/>
            </w:r>
            <w:r w:rsidRPr="004850CB">
              <w:rPr>
                <w:noProof/>
                <w:webHidden/>
              </w:rPr>
              <w:fldChar w:fldCharType="begin"/>
            </w:r>
            <w:r w:rsidRPr="004850CB">
              <w:rPr>
                <w:noProof/>
                <w:webHidden/>
              </w:rPr>
              <w:instrText xml:space="preserve"> PAGEREF _Toc53562158 \h </w:instrText>
            </w:r>
            <w:r w:rsidRPr="004850CB">
              <w:rPr>
                <w:noProof/>
                <w:webHidden/>
              </w:rPr>
            </w:r>
            <w:r w:rsidRPr="004850CB">
              <w:rPr>
                <w:noProof/>
                <w:webHidden/>
              </w:rPr>
              <w:fldChar w:fldCharType="separate"/>
            </w:r>
            <w:r w:rsidRPr="004850CB">
              <w:rPr>
                <w:noProof/>
                <w:webHidden/>
              </w:rPr>
              <w:t>17</w:t>
            </w:r>
            <w:r w:rsidRPr="004850CB">
              <w:rPr>
                <w:noProof/>
                <w:webHidden/>
              </w:rPr>
              <w:fldChar w:fldCharType="end"/>
            </w:r>
          </w:hyperlink>
        </w:p>
        <w:p w14:paraId="11D7B838" w14:textId="03B7D7E2" w:rsidR="004850CB" w:rsidRPr="004850CB" w:rsidRDefault="004850CB">
          <w:pPr>
            <w:pStyle w:val="Verzeichnis2"/>
            <w:tabs>
              <w:tab w:val="right" w:leader="dot" w:pos="9060"/>
            </w:tabs>
            <w:rPr>
              <w:rFonts w:asciiTheme="minorHAnsi" w:eastAsiaTheme="minorEastAsia" w:hAnsiTheme="minorHAnsi"/>
              <w:noProof/>
              <w:lang w:eastAsia="de-DE"/>
            </w:rPr>
          </w:pPr>
          <w:hyperlink w:anchor="_Toc53562159" w:history="1">
            <w:r w:rsidRPr="004850CB">
              <w:rPr>
                <w:rStyle w:val="Hyperlink"/>
                <w:noProof/>
                <w:color w:val="auto"/>
              </w:rPr>
              <w:t>13.5   ABC-Erkundungskraftwagen ABC-ErkKW</w:t>
            </w:r>
            <w:r w:rsidRPr="004850CB">
              <w:rPr>
                <w:noProof/>
                <w:webHidden/>
              </w:rPr>
              <w:tab/>
            </w:r>
            <w:r w:rsidRPr="004850CB">
              <w:rPr>
                <w:noProof/>
                <w:webHidden/>
              </w:rPr>
              <w:fldChar w:fldCharType="begin"/>
            </w:r>
            <w:r w:rsidRPr="004850CB">
              <w:rPr>
                <w:noProof/>
                <w:webHidden/>
              </w:rPr>
              <w:instrText xml:space="preserve"> PAGEREF _Toc53562159 \h </w:instrText>
            </w:r>
            <w:r w:rsidRPr="004850CB">
              <w:rPr>
                <w:noProof/>
                <w:webHidden/>
              </w:rPr>
            </w:r>
            <w:r w:rsidRPr="004850CB">
              <w:rPr>
                <w:noProof/>
                <w:webHidden/>
              </w:rPr>
              <w:fldChar w:fldCharType="separate"/>
            </w:r>
            <w:r w:rsidRPr="004850CB">
              <w:rPr>
                <w:noProof/>
                <w:webHidden/>
              </w:rPr>
              <w:t>17</w:t>
            </w:r>
            <w:r w:rsidRPr="004850CB">
              <w:rPr>
                <w:noProof/>
                <w:webHidden/>
              </w:rPr>
              <w:fldChar w:fldCharType="end"/>
            </w:r>
          </w:hyperlink>
        </w:p>
        <w:p w14:paraId="1BC2FB36" w14:textId="71C64586"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60" w:history="1">
            <w:r w:rsidRPr="004850CB">
              <w:rPr>
                <w:rStyle w:val="Hyperlink"/>
                <w:noProof/>
                <w:color w:val="auto"/>
              </w:rPr>
              <w:t>14   Quellennachweis</w:t>
            </w:r>
            <w:r w:rsidRPr="004850CB">
              <w:rPr>
                <w:noProof/>
                <w:webHidden/>
              </w:rPr>
              <w:tab/>
            </w:r>
            <w:r w:rsidRPr="004850CB">
              <w:rPr>
                <w:noProof/>
                <w:webHidden/>
              </w:rPr>
              <w:fldChar w:fldCharType="begin"/>
            </w:r>
            <w:r w:rsidRPr="004850CB">
              <w:rPr>
                <w:noProof/>
                <w:webHidden/>
              </w:rPr>
              <w:instrText xml:space="preserve"> PAGEREF _Toc53562160 \h </w:instrText>
            </w:r>
            <w:r w:rsidRPr="004850CB">
              <w:rPr>
                <w:noProof/>
                <w:webHidden/>
              </w:rPr>
            </w:r>
            <w:r w:rsidRPr="004850CB">
              <w:rPr>
                <w:noProof/>
                <w:webHidden/>
              </w:rPr>
              <w:fldChar w:fldCharType="separate"/>
            </w:r>
            <w:r w:rsidRPr="004850CB">
              <w:rPr>
                <w:noProof/>
                <w:webHidden/>
              </w:rPr>
              <w:t>19</w:t>
            </w:r>
            <w:r w:rsidRPr="004850CB">
              <w:rPr>
                <w:noProof/>
                <w:webHidden/>
              </w:rPr>
              <w:fldChar w:fldCharType="end"/>
            </w:r>
          </w:hyperlink>
        </w:p>
        <w:p w14:paraId="222C094E" w14:textId="0C24CAC1" w:rsidR="004850CB" w:rsidRPr="004850CB" w:rsidRDefault="004850CB">
          <w:pPr>
            <w:pStyle w:val="Verzeichnis1"/>
            <w:tabs>
              <w:tab w:val="right" w:leader="dot" w:pos="9060"/>
            </w:tabs>
            <w:rPr>
              <w:rFonts w:asciiTheme="minorHAnsi" w:eastAsiaTheme="minorEastAsia" w:hAnsiTheme="minorHAnsi"/>
              <w:noProof/>
              <w:lang w:eastAsia="de-DE"/>
            </w:rPr>
          </w:pPr>
          <w:hyperlink w:anchor="_Toc53562161" w:history="1">
            <w:r w:rsidRPr="004850CB">
              <w:rPr>
                <w:rStyle w:val="Hyperlink"/>
                <w:noProof/>
                <w:color w:val="auto"/>
              </w:rPr>
              <w:t>15   Literaturnachweis</w:t>
            </w:r>
            <w:r w:rsidRPr="004850CB">
              <w:rPr>
                <w:noProof/>
                <w:webHidden/>
              </w:rPr>
              <w:tab/>
            </w:r>
            <w:r w:rsidRPr="004850CB">
              <w:rPr>
                <w:noProof/>
                <w:webHidden/>
              </w:rPr>
              <w:fldChar w:fldCharType="begin"/>
            </w:r>
            <w:r w:rsidRPr="004850CB">
              <w:rPr>
                <w:noProof/>
                <w:webHidden/>
              </w:rPr>
              <w:instrText xml:space="preserve"> PAGEREF _Toc53562161 \h </w:instrText>
            </w:r>
            <w:r w:rsidRPr="004850CB">
              <w:rPr>
                <w:noProof/>
                <w:webHidden/>
              </w:rPr>
            </w:r>
            <w:r w:rsidRPr="004850CB">
              <w:rPr>
                <w:noProof/>
                <w:webHidden/>
              </w:rPr>
              <w:fldChar w:fldCharType="separate"/>
            </w:r>
            <w:r w:rsidRPr="004850CB">
              <w:rPr>
                <w:noProof/>
                <w:webHidden/>
              </w:rPr>
              <w:t>19</w:t>
            </w:r>
            <w:r w:rsidRPr="004850CB">
              <w:rPr>
                <w:noProof/>
                <w:webHidden/>
              </w:rPr>
              <w:fldChar w:fldCharType="end"/>
            </w:r>
          </w:hyperlink>
        </w:p>
        <w:p w14:paraId="08537656" w14:textId="0E6DC224" w:rsidR="00C40602" w:rsidRPr="004850CB" w:rsidRDefault="00C40602">
          <w:r w:rsidRPr="004850CB">
            <w:rPr>
              <w:b/>
              <w:bCs/>
            </w:rPr>
            <w:fldChar w:fldCharType="end"/>
          </w:r>
        </w:p>
      </w:sdtContent>
    </w:sdt>
    <w:p w14:paraId="04EF7B17" w14:textId="77777777" w:rsidR="00C40602" w:rsidRPr="004850CB" w:rsidRDefault="00C40602" w:rsidP="00C40602">
      <w:pPr>
        <w:pStyle w:val="berschrift2"/>
      </w:pPr>
    </w:p>
    <w:p w14:paraId="7251DD85" w14:textId="77777777" w:rsidR="00C40602" w:rsidRPr="004850CB" w:rsidRDefault="00C40602" w:rsidP="00C40602">
      <w:pPr>
        <w:pStyle w:val="berschrift2"/>
      </w:pPr>
    </w:p>
    <w:p w14:paraId="49AC320C" w14:textId="77777777" w:rsidR="00C40602" w:rsidRPr="004850CB" w:rsidRDefault="00C40602" w:rsidP="00C40602">
      <w:pPr>
        <w:pStyle w:val="berschrift2"/>
      </w:pPr>
    </w:p>
    <w:p w14:paraId="6E08E494" w14:textId="77777777" w:rsidR="00C40602" w:rsidRPr="004850CB" w:rsidRDefault="00C40602" w:rsidP="00C40602">
      <w:pPr>
        <w:pStyle w:val="berschrift2"/>
      </w:pPr>
    </w:p>
    <w:p w14:paraId="6635E305" w14:textId="77777777" w:rsidR="00C40602" w:rsidRPr="004850CB" w:rsidRDefault="00C40602" w:rsidP="00C40602">
      <w:pPr>
        <w:pStyle w:val="berschrift2"/>
      </w:pPr>
    </w:p>
    <w:p w14:paraId="3C532E54" w14:textId="77777777" w:rsidR="00C40602" w:rsidRPr="004850CB" w:rsidRDefault="00C40602" w:rsidP="00C40602"/>
    <w:p w14:paraId="5E251B7D" w14:textId="77777777" w:rsidR="00C40602" w:rsidRPr="004850CB" w:rsidRDefault="00C40602" w:rsidP="00C40602"/>
    <w:p w14:paraId="509C757B" w14:textId="77777777" w:rsidR="00C40602" w:rsidRPr="004850CB" w:rsidRDefault="00C40602" w:rsidP="00C40602"/>
    <w:p w14:paraId="1D53DF2E" w14:textId="77777777" w:rsidR="00C40602" w:rsidRPr="004850CB" w:rsidRDefault="00C40602" w:rsidP="00C40602"/>
    <w:p w14:paraId="35A5A5FA" w14:textId="77777777" w:rsidR="00C40602" w:rsidRPr="004850CB" w:rsidRDefault="00C40602" w:rsidP="00C40602"/>
    <w:p w14:paraId="2EDD3F7D" w14:textId="77777777" w:rsidR="00C40602" w:rsidRPr="004850CB" w:rsidRDefault="00C40602" w:rsidP="00C40602"/>
    <w:p w14:paraId="78D965D0" w14:textId="77777777" w:rsidR="0017359B" w:rsidRPr="004850CB" w:rsidRDefault="0017359B" w:rsidP="00C40602"/>
    <w:p w14:paraId="4723E0BC" w14:textId="77777777" w:rsidR="0017359B" w:rsidRPr="004850CB" w:rsidRDefault="0017359B" w:rsidP="00C40602"/>
    <w:p w14:paraId="46717605" w14:textId="77777777" w:rsidR="0017359B" w:rsidRPr="004850CB" w:rsidRDefault="0017359B" w:rsidP="00C40602"/>
    <w:p w14:paraId="09C982F9" w14:textId="77777777" w:rsidR="0017359B" w:rsidRPr="004850CB" w:rsidRDefault="0017359B" w:rsidP="00C40602"/>
    <w:p w14:paraId="12B2462E" w14:textId="77777777" w:rsidR="0017359B" w:rsidRPr="004850CB" w:rsidRDefault="0017359B" w:rsidP="00C40602"/>
    <w:p w14:paraId="5C3AFD45" w14:textId="77777777" w:rsidR="0017359B" w:rsidRPr="004850CB" w:rsidRDefault="0017359B" w:rsidP="00C40602"/>
    <w:p w14:paraId="5E13207F" w14:textId="77777777" w:rsidR="0017359B" w:rsidRPr="004850CB" w:rsidRDefault="0017359B" w:rsidP="00C40602"/>
    <w:p w14:paraId="1ED29F93" w14:textId="77777777" w:rsidR="0017359B" w:rsidRPr="004850CB" w:rsidRDefault="0017359B" w:rsidP="00C40602"/>
    <w:p w14:paraId="11409269" w14:textId="77777777" w:rsidR="0017359B" w:rsidRPr="004850CB" w:rsidRDefault="0017359B" w:rsidP="00C40602"/>
    <w:p w14:paraId="753D8EF9" w14:textId="77777777" w:rsidR="0017359B" w:rsidRPr="004850CB" w:rsidRDefault="0017359B" w:rsidP="00C40602"/>
    <w:p w14:paraId="55A2D593" w14:textId="77777777" w:rsidR="0017359B" w:rsidRPr="004850CB" w:rsidRDefault="0017359B" w:rsidP="00C40602"/>
    <w:p w14:paraId="62E850A0" w14:textId="77777777" w:rsidR="0017359B" w:rsidRPr="004850CB" w:rsidRDefault="0017359B" w:rsidP="00C40602"/>
    <w:p w14:paraId="0569FD5E" w14:textId="77777777" w:rsidR="0017359B" w:rsidRPr="004850CB" w:rsidRDefault="0017359B" w:rsidP="00C40602"/>
    <w:p w14:paraId="4E29C08F" w14:textId="77777777" w:rsidR="00C40602" w:rsidRPr="004850CB" w:rsidRDefault="00C40602" w:rsidP="00C40602"/>
    <w:p w14:paraId="32CD1DBE" w14:textId="77777777" w:rsidR="00A4249F" w:rsidRPr="004850CB" w:rsidRDefault="00A4249F" w:rsidP="00C40602"/>
    <w:p w14:paraId="01FADC2B" w14:textId="77777777" w:rsidR="00C40602" w:rsidRPr="004850CB" w:rsidRDefault="00C40602" w:rsidP="00A4249F">
      <w:pPr>
        <w:pStyle w:val="berschrift1"/>
      </w:pPr>
      <w:bookmarkStart w:id="1" w:name="_Toc53562123"/>
      <w:r w:rsidRPr="004850CB">
        <w:lastRenderedPageBreak/>
        <w:t>1   Einleitung</w:t>
      </w:r>
      <w:bookmarkEnd w:id="1"/>
    </w:p>
    <w:p w14:paraId="0FDCFE71" w14:textId="77777777" w:rsidR="00C40602" w:rsidRPr="004850CB" w:rsidRDefault="00C40602" w:rsidP="00C40602">
      <w:r w:rsidRPr="004850CB">
        <w:t>Feuerwehrfahrzeuge sind spezielle Kraftfahrzeuge, die für die Bekämpfung von Bränden, die Durchführung technischer Hilfeleistungen und/oder für Rettungseinsätze verwendet werden. Sie werden gemäß der europäischen Norm DIN EN 1846-1 in Abhängigkeit von ihrer hauptsächlichen Verwendung in verschiedenen Kraftfahrzeug-Gruppen eingeordnet:</w:t>
      </w:r>
    </w:p>
    <w:p w14:paraId="2C19FDF6" w14:textId="77777777" w:rsidR="00C40602" w:rsidRPr="004850CB" w:rsidRDefault="00C40602" w:rsidP="00C40602">
      <w:pPr>
        <w:numPr>
          <w:ilvl w:val="0"/>
          <w:numId w:val="9"/>
        </w:numPr>
        <w:tabs>
          <w:tab w:val="left" w:pos="284"/>
        </w:tabs>
        <w:ind w:left="284" w:hanging="284"/>
        <w:jc w:val="both"/>
        <w:rPr>
          <w:rFonts w:asciiTheme="majorHAnsi" w:hAnsiTheme="majorHAnsi" w:cstheme="majorHAnsi"/>
        </w:rPr>
      </w:pPr>
      <w:r w:rsidRPr="004850CB">
        <w:rPr>
          <w:rFonts w:asciiTheme="majorHAnsi" w:hAnsiTheme="majorHAnsi" w:cstheme="majorHAnsi"/>
        </w:rPr>
        <w:t>Feuerlöschfahrzeuge (Löschfahrzeuge und Sonderlöschfahrzeuge)</w:t>
      </w:r>
    </w:p>
    <w:p w14:paraId="7C3086BA"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Hubrettungsfahrzeuge (Drehleitern und Hubarbeitsbühnen)</w:t>
      </w:r>
    </w:p>
    <w:p w14:paraId="6CAD8EE5"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Rüst- und Gerätefahrzeuge</w:t>
      </w:r>
    </w:p>
    <w:p w14:paraId="594FD4CF"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Krankenfahrzeuge der Feuerwehr</w:t>
      </w:r>
    </w:p>
    <w:p w14:paraId="66A3FF82"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Gerätefahrzeuge Gefahrgut</w:t>
      </w:r>
    </w:p>
    <w:p w14:paraId="3C8E1729"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Einsatzleitfahrzeuge</w:t>
      </w:r>
    </w:p>
    <w:p w14:paraId="321B602E"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Mannschaftstransportfahrzeuge</w:t>
      </w:r>
    </w:p>
    <w:p w14:paraId="5F4587D8"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Nachschubfahrzeuge</w:t>
      </w:r>
    </w:p>
    <w:p w14:paraId="09796015" w14:textId="77777777" w:rsidR="00C40602" w:rsidRPr="004850CB" w:rsidRDefault="00C40602" w:rsidP="00C40602">
      <w:pPr>
        <w:numPr>
          <w:ilvl w:val="0"/>
          <w:numId w:val="9"/>
        </w:numPr>
        <w:tabs>
          <w:tab w:val="left" w:pos="284"/>
        </w:tabs>
        <w:ind w:left="0" w:firstLine="0"/>
        <w:jc w:val="both"/>
        <w:rPr>
          <w:rFonts w:asciiTheme="majorHAnsi" w:hAnsiTheme="majorHAnsi" w:cstheme="majorHAnsi"/>
        </w:rPr>
      </w:pPr>
      <w:r w:rsidRPr="004850CB">
        <w:rPr>
          <w:rFonts w:asciiTheme="majorHAnsi" w:hAnsiTheme="majorHAnsi" w:cstheme="majorHAnsi"/>
        </w:rPr>
        <w:t>sonstige spezielle Fahrzeuge</w:t>
      </w:r>
    </w:p>
    <w:p w14:paraId="1067CDB7" w14:textId="77777777" w:rsidR="00C40602" w:rsidRPr="004850CB" w:rsidRDefault="00C40602" w:rsidP="00C40602">
      <w:r w:rsidRPr="004850CB">
        <w:t xml:space="preserve">Die jeweiligen Ausführungen und Typen dieser Feuerwehrfahrzeuge werden in entsprechenden DIN-Normen und/oder Technischen Richtlinien näher beschrieben. </w:t>
      </w:r>
    </w:p>
    <w:p w14:paraId="794B8EEA" w14:textId="77777777" w:rsidR="00C40602" w:rsidRPr="004850CB" w:rsidRDefault="00C40602" w:rsidP="00C40602"/>
    <w:p w14:paraId="62B69201" w14:textId="77777777" w:rsidR="00C40602" w:rsidRPr="004850CB" w:rsidRDefault="00C40602" w:rsidP="00A4249F">
      <w:pPr>
        <w:pStyle w:val="berschrift1"/>
      </w:pPr>
      <w:bookmarkStart w:id="2" w:name="_Toc53562124"/>
      <w:r w:rsidRPr="004850CB">
        <w:t>2   Löschfahrzeuge</w:t>
      </w:r>
      <w:bookmarkEnd w:id="2"/>
    </w:p>
    <w:p w14:paraId="110C18E4" w14:textId="77777777" w:rsidR="00C40602" w:rsidRPr="004850CB" w:rsidRDefault="00C40602" w:rsidP="00C40602">
      <w:r w:rsidRPr="004850CB">
        <w:t xml:space="preserve">Löschfahrzeuge sind Feuerwehrfahrzeuge, die mit einer Feuerlöschkreiselpumpe, Löschmittelbehälter und anderen zusätzlichen Geräten für die Brandbekämpfung ausgerüstet sind. Sie werden zur Brandbekämpfung, zur Wasserförderung und zur Durchführung technischer Hilfeleistungen kleineren Umfangs verwendet. Löschfahrzeuge werden gegliedert in </w:t>
      </w:r>
    </w:p>
    <w:p w14:paraId="1823A538" w14:textId="77777777" w:rsidR="00C40602" w:rsidRPr="004850CB" w:rsidRDefault="00C40602" w:rsidP="00C40602">
      <w:pPr>
        <w:pStyle w:val="Listenabsatz"/>
        <w:numPr>
          <w:ilvl w:val="0"/>
          <w:numId w:val="32"/>
        </w:numPr>
        <w:spacing w:before="120" w:after="120" w:line="276" w:lineRule="auto"/>
        <w:ind w:left="227" w:hanging="227"/>
        <w:contextualSpacing w:val="0"/>
        <w:rPr>
          <w:rFonts w:asciiTheme="majorHAnsi" w:hAnsiTheme="majorHAnsi" w:cstheme="majorHAnsi"/>
        </w:rPr>
      </w:pPr>
      <w:r w:rsidRPr="004850CB">
        <w:rPr>
          <w:rFonts w:asciiTheme="majorHAnsi" w:hAnsiTheme="majorHAnsi" w:cstheme="majorHAnsi"/>
        </w:rPr>
        <w:t>Kleinlöschfahrzeuge</w:t>
      </w:r>
    </w:p>
    <w:p w14:paraId="2A860646" w14:textId="77777777" w:rsidR="00C40602" w:rsidRPr="004850CB" w:rsidRDefault="00C40602" w:rsidP="00C40602">
      <w:pPr>
        <w:pStyle w:val="Listenabsatz"/>
        <w:numPr>
          <w:ilvl w:val="0"/>
          <w:numId w:val="32"/>
        </w:numPr>
        <w:spacing w:before="120" w:after="120" w:line="276" w:lineRule="auto"/>
        <w:ind w:left="227" w:hanging="227"/>
        <w:contextualSpacing w:val="0"/>
        <w:rPr>
          <w:rFonts w:asciiTheme="majorHAnsi" w:hAnsiTheme="majorHAnsi" w:cstheme="majorHAnsi"/>
        </w:rPr>
      </w:pPr>
      <w:r w:rsidRPr="004850CB">
        <w:rPr>
          <w:rFonts w:asciiTheme="majorHAnsi" w:hAnsiTheme="majorHAnsi" w:cstheme="majorHAnsi"/>
        </w:rPr>
        <w:t>Tragkraftspritzenfahrzeuge</w:t>
      </w:r>
    </w:p>
    <w:p w14:paraId="72AB765B" w14:textId="77777777" w:rsidR="00C40602" w:rsidRPr="004850CB" w:rsidRDefault="00C40602" w:rsidP="00C40602">
      <w:pPr>
        <w:pStyle w:val="Listenabsatz"/>
        <w:numPr>
          <w:ilvl w:val="0"/>
          <w:numId w:val="32"/>
        </w:numPr>
        <w:spacing w:before="120" w:after="120" w:line="276" w:lineRule="auto"/>
        <w:ind w:left="227" w:hanging="227"/>
        <w:contextualSpacing w:val="0"/>
        <w:rPr>
          <w:rFonts w:asciiTheme="majorHAnsi" w:hAnsiTheme="majorHAnsi" w:cstheme="majorHAnsi"/>
        </w:rPr>
      </w:pPr>
      <w:r w:rsidRPr="004850CB">
        <w:rPr>
          <w:rFonts w:asciiTheme="majorHAnsi" w:hAnsiTheme="majorHAnsi" w:cstheme="majorHAnsi"/>
        </w:rPr>
        <w:t>Mittlere Löschfahrzeuge</w:t>
      </w:r>
    </w:p>
    <w:p w14:paraId="36E8737A" w14:textId="77777777" w:rsidR="00C40602" w:rsidRPr="004850CB" w:rsidRDefault="00C40602" w:rsidP="00C40602">
      <w:pPr>
        <w:pStyle w:val="Listenabsatz"/>
        <w:numPr>
          <w:ilvl w:val="0"/>
          <w:numId w:val="32"/>
        </w:numPr>
        <w:spacing w:before="120" w:after="120" w:line="276" w:lineRule="auto"/>
        <w:ind w:left="227" w:hanging="227"/>
        <w:contextualSpacing w:val="0"/>
        <w:rPr>
          <w:rFonts w:asciiTheme="majorHAnsi" w:hAnsiTheme="majorHAnsi" w:cstheme="majorHAnsi"/>
        </w:rPr>
      </w:pPr>
      <w:r w:rsidRPr="004850CB">
        <w:rPr>
          <w:rFonts w:asciiTheme="majorHAnsi" w:hAnsiTheme="majorHAnsi" w:cstheme="majorHAnsi"/>
        </w:rPr>
        <w:t>Löschgruppenfahrzeuge</w:t>
      </w:r>
    </w:p>
    <w:p w14:paraId="0EA2D0E3" w14:textId="77777777" w:rsidR="00C40602" w:rsidRPr="004850CB" w:rsidRDefault="00C40602" w:rsidP="00C40602">
      <w:pPr>
        <w:pStyle w:val="Listenabsatz"/>
        <w:numPr>
          <w:ilvl w:val="0"/>
          <w:numId w:val="32"/>
        </w:numPr>
        <w:spacing w:before="120" w:after="120" w:line="276" w:lineRule="auto"/>
        <w:ind w:left="227" w:hanging="227"/>
        <w:contextualSpacing w:val="0"/>
        <w:rPr>
          <w:rFonts w:asciiTheme="majorHAnsi" w:hAnsiTheme="majorHAnsi" w:cstheme="majorHAnsi"/>
        </w:rPr>
      </w:pPr>
      <w:r w:rsidRPr="004850CB">
        <w:rPr>
          <w:rFonts w:asciiTheme="majorHAnsi" w:hAnsiTheme="majorHAnsi" w:cstheme="majorHAnsi"/>
        </w:rPr>
        <w:t>Tanklöschfahrzeuge</w:t>
      </w:r>
    </w:p>
    <w:p w14:paraId="17344579" w14:textId="77777777" w:rsidR="00C40602" w:rsidRPr="004850CB" w:rsidRDefault="00C40602" w:rsidP="00C40602">
      <w:pPr>
        <w:rPr>
          <w:rFonts w:asciiTheme="majorHAnsi" w:hAnsiTheme="majorHAnsi" w:cstheme="majorHAnsi"/>
        </w:rPr>
      </w:pPr>
    </w:p>
    <w:p w14:paraId="4B59DE7D" w14:textId="77777777" w:rsidR="00C40602" w:rsidRPr="004850CB" w:rsidRDefault="00C40602" w:rsidP="00A4249F">
      <w:pPr>
        <w:pStyle w:val="berschrift1"/>
      </w:pPr>
      <w:bookmarkStart w:id="3" w:name="_Toc53562125"/>
      <w:r w:rsidRPr="004850CB">
        <w:t>3   Sonderlöschfahrzeuge</w:t>
      </w:r>
      <w:bookmarkEnd w:id="3"/>
    </w:p>
    <w:p w14:paraId="51B94FB4" w14:textId="60EDAFCF" w:rsidR="00C40602" w:rsidRPr="004850CB" w:rsidRDefault="00C40602" w:rsidP="00C40602">
      <w:r w:rsidRPr="004850CB">
        <w:t>Die Löschmittel Wasser, Pulver, Schaummittel oder Kohlen</w:t>
      </w:r>
      <w:r w:rsidR="00ED2B38" w:rsidRPr="004850CB">
        <w:t>stoff</w:t>
      </w:r>
      <w:r w:rsidRPr="004850CB">
        <w:t>dioxid werden bei Sonderlöschfahrzeuge</w:t>
      </w:r>
      <w:r w:rsidR="00ED2B38" w:rsidRPr="004850CB">
        <w:t>n</w:t>
      </w:r>
      <w:r w:rsidRPr="004850CB">
        <w:t xml:space="preserve"> oftmals in größeren Mengen mitgeführt. Die jeweiligen Ausführungen der Sonderlöschfahrzeuge sind nicht genormt, sondern den örtlichen oder betrieblichen Gegebenheiten und den sich daraus ergebenden einsatztaktischen Erfordernissen angepasst. </w:t>
      </w:r>
    </w:p>
    <w:tbl>
      <w:tblPr>
        <w:tblStyle w:val="Tabellenraste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72"/>
      </w:tblGrid>
      <w:tr w:rsidR="004850CB" w:rsidRPr="004850CB" w14:paraId="4ED93E46" w14:textId="77777777" w:rsidTr="006C5066">
        <w:tc>
          <w:tcPr>
            <w:tcW w:w="9072" w:type="dxa"/>
            <w:shd w:val="clear" w:color="auto" w:fill="BFBFBF" w:themeFill="background1" w:themeFillShade="BF"/>
          </w:tcPr>
          <w:p w14:paraId="4D33949E" w14:textId="77777777" w:rsidR="00C40602" w:rsidRPr="004850CB" w:rsidRDefault="00C40602" w:rsidP="00C40602">
            <w:r w:rsidRPr="004850CB">
              <w:rPr>
                <w:b/>
              </w:rPr>
              <w:t>Hinweis:</w:t>
            </w:r>
            <w:r w:rsidRPr="004850CB">
              <w:t xml:space="preserve"> Die Löschfahrzeuge und Sonderlöschfahrzeuge werden im Rahmen der Truppmannausbildung Teil 1 (Grundausbildungslehrgang) behandelt.</w:t>
            </w:r>
          </w:p>
        </w:tc>
      </w:tr>
    </w:tbl>
    <w:p w14:paraId="7F36EB34" w14:textId="77777777" w:rsidR="00C40602" w:rsidRPr="004850CB" w:rsidRDefault="00C40602" w:rsidP="00C40602"/>
    <w:p w14:paraId="78EA19AE" w14:textId="77777777" w:rsidR="00C40602" w:rsidRPr="004850CB" w:rsidRDefault="00C40602" w:rsidP="00A4249F">
      <w:pPr>
        <w:pStyle w:val="berschrift1"/>
      </w:pPr>
      <w:bookmarkStart w:id="4" w:name="_Toc53562126"/>
      <w:r w:rsidRPr="004850CB">
        <w:lastRenderedPageBreak/>
        <w:t>4   Drehleitern</w:t>
      </w:r>
      <w:bookmarkEnd w:id="4"/>
    </w:p>
    <w:p w14:paraId="47E828B6" w14:textId="77777777" w:rsidR="00C40602" w:rsidRPr="004850CB" w:rsidRDefault="00C40602" w:rsidP="00C40602">
      <w:r w:rsidRPr="004850CB">
        <w:t>Drehleitern werden für die Rettung von Menschen und Tieren aus Höhen (oder Tiefen), als Angriffsweg für die Feuerwehr, zum Vortragen eines Löschangriffs oder für technische Hilfeleistungen verwendet. Sie bestehen im Wesentlichen aus Fahrgestellen mit hydraulischen Hubrettungsauslegern in Form von kraftbetätigten ausschiebbaren Leitern, mit oder ohne Rettungskorb, die auf einem Untergestell schwenkbar und endlos drehbar montiert sind.</w:t>
      </w:r>
    </w:p>
    <w:p w14:paraId="306EBBBD" w14:textId="77777777" w:rsidR="00C40602" w:rsidRPr="004850CB" w:rsidRDefault="00C40602" w:rsidP="00C40602">
      <w:pPr>
        <w:rPr>
          <w:lang w:eastAsia="de-DE"/>
        </w:rPr>
      </w:pPr>
    </w:p>
    <w:p w14:paraId="23251189" w14:textId="06899F44" w:rsidR="00C40602" w:rsidRPr="004850CB" w:rsidRDefault="00C40602" w:rsidP="00A4249F">
      <w:pPr>
        <w:pStyle w:val="berschrift2"/>
      </w:pPr>
      <w:bookmarkStart w:id="5" w:name="_Toc53562127"/>
      <w:r w:rsidRPr="004850CB">
        <w:t>4.1   Drehleitern DL</w:t>
      </w:r>
      <w:r w:rsidR="009065F6" w:rsidRPr="004850CB">
        <w:t>A</w:t>
      </w:r>
      <w:r w:rsidRPr="004850CB">
        <w:t>K 12</w:t>
      </w:r>
      <w:r w:rsidR="004850CB" w:rsidRPr="004850CB">
        <w:t>/9</w:t>
      </w:r>
      <w:bookmarkEnd w:id="5"/>
    </w:p>
    <w:p w14:paraId="601E805F" w14:textId="34D5CB15" w:rsidR="00C40602" w:rsidRPr="004850CB" w:rsidRDefault="00C40602" w:rsidP="00A43EB0">
      <w:pPr>
        <w:spacing w:after="240"/>
      </w:pPr>
      <w:r w:rsidRPr="004850CB">
        <w:t>Drehleitern DL</w:t>
      </w:r>
      <w:r w:rsidR="009065F6" w:rsidRPr="004850CB">
        <w:t>A</w:t>
      </w:r>
      <w:r w:rsidRPr="004850CB">
        <w:t>K 12</w:t>
      </w:r>
      <w:r w:rsidR="004850CB" w:rsidRPr="004850CB">
        <w:t>/9</w:t>
      </w:r>
      <w:r w:rsidRPr="004850CB">
        <w:t xml:space="preserve"> werden in Bereichen eingesetzt, in denen auch eine dreiteilige Schiebleiter zur Rettung verwendet werden könnte, in denen aber höhere Anforderungen hinsichtlich der Rettung von Personen aus Gebäuden bestehen. Mit diesen Drehleitern kann die Brüstungsoberkante eines Fensters im 4. Obergeschoss eines Gebäudes mit normalen Geschosshöhen erreicht werden. Der einsatztaktische Vorteil liegt in der Einsetzbarkeit in Bereichen mit enger Bebauung, Altstadtbereiche und ähnlich.</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95"/>
        <w:gridCol w:w="4677"/>
      </w:tblGrid>
      <w:tr w:rsidR="004850CB" w:rsidRPr="004850CB" w14:paraId="1D6D85E4" w14:textId="77777777" w:rsidTr="006C5066">
        <w:tc>
          <w:tcPr>
            <w:tcW w:w="4395" w:type="dxa"/>
          </w:tcPr>
          <w:p w14:paraId="0D2FA0EB" w14:textId="77777777" w:rsidR="00C40602" w:rsidRPr="004850CB" w:rsidRDefault="00C40602" w:rsidP="00C40602">
            <w:pPr>
              <w:rPr>
                <w:lang w:eastAsia="de-DE"/>
              </w:rPr>
            </w:pPr>
            <w:r w:rsidRPr="004850CB">
              <w:rPr>
                <w:noProof/>
              </w:rPr>
              <w:drawing>
                <wp:inline distT="0" distB="0" distL="0" distR="0" wp14:anchorId="38A0CD13" wp14:editId="0BE81A49">
                  <wp:extent cx="2642870" cy="1371398"/>
                  <wp:effectExtent l="0" t="0" r="508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26" t="20731" r="3739" b="6794"/>
                          <a:stretch/>
                        </pic:blipFill>
                        <pic:spPr bwMode="auto">
                          <a:xfrm>
                            <a:off x="0" y="0"/>
                            <a:ext cx="2716066" cy="1409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14:paraId="773D1A21" w14:textId="77777777" w:rsidR="00C40602" w:rsidRPr="004850CB" w:rsidRDefault="00C40602" w:rsidP="006C5066">
            <w:pPr>
              <w:pStyle w:val="Listenabsatz"/>
              <w:spacing w:before="80" w:after="80" w:line="276" w:lineRule="auto"/>
              <w:ind w:left="227" w:hanging="227"/>
              <w:contextualSpacing w:val="0"/>
            </w:pPr>
            <w:r w:rsidRPr="004850CB">
              <w:t>Nenn-Rettungshöhe 12 Meter</w:t>
            </w:r>
          </w:p>
          <w:p w14:paraId="7E205E1E" w14:textId="77777777" w:rsidR="00C40602" w:rsidRPr="004850CB" w:rsidRDefault="00C40602" w:rsidP="006C5066">
            <w:pPr>
              <w:pStyle w:val="Listenabsatz"/>
              <w:spacing w:before="80" w:after="80" w:line="276" w:lineRule="auto"/>
              <w:ind w:left="227" w:hanging="227"/>
              <w:contextualSpacing w:val="0"/>
            </w:pPr>
            <w:r w:rsidRPr="004850CB">
              <w:t>Nenn-Ausladung 9 Meter</w:t>
            </w:r>
          </w:p>
          <w:p w14:paraId="3AC7A819" w14:textId="77777777" w:rsidR="00C40602" w:rsidRPr="004850CB" w:rsidRDefault="00C40602" w:rsidP="006C5066">
            <w:pPr>
              <w:pStyle w:val="Listenabsatz"/>
              <w:spacing w:before="80" w:after="80" w:line="276" w:lineRule="auto"/>
              <w:ind w:left="227" w:hanging="227"/>
              <w:contextualSpacing w:val="0"/>
            </w:pPr>
            <w:r w:rsidRPr="004850CB">
              <w:t>Nenn-Last Rettungskorb 180 Kilogramm</w:t>
            </w:r>
          </w:p>
          <w:p w14:paraId="1888A306" w14:textId="77777777" w:rsidR="00C40602" w:rsidRPr="004850CB" w:rsidRDefault="00C40602" w:rsidP="006C5066">
            <w:pPr>
              <w:pStyle w:val="Listenabsatz"/>
              <w:spacing w:before="80" w:after="80" w:line="276" w:lineRule="auto"/>
              <w:ind w:left="227" w:hanging="227"/>
              <w:contextualSpacing w:val="0"/>
            </w:pPr>
            <w:r w:rsidRPr="004850CB">
              <w:t xml:space="preserve">Besatzung ein Trupp (1/2) </w:t>
            </w:r>
          </w:p>
          <w:p w14:paraId="4CE2CBC9" w14:textId="77777777" w:rsidR="00C40602" w:rsidRPr="004850CB" w:rsidRDefault="00C40602" w:rsidP="006C5066">
            <w:pPr>
              <w:pStyle w:val="Listenabsatz"/>
              <w:spacing w:before="80" w:after="80" w:line="276" w:lineRule="auto"/>
              <w:ind w:left="227" w:hanging="227"/>
              <w:contextualSpacing w:val="0"/>
            </w:pPr>
            <w:r w:rsidRPr="004850CB">
              <w:t>Fahrgestell mit Straßenantrieb</w:t>
            </w:r>
          </w:p>
          <w:p w14:paraId="33B0B71C" w14:textId="77777777" w:rsidR="00C40602" w:rsidRPr="004850CB" w:rsidRDefault="00C40602" w:rsidP="006C5066">
            <w:pPr>
              <w:pStyle w:val="Listenabsatz"/>
              <w:spacing w:before="80" w:after="80" w:line="276" w:lineRule="auto"/>
              <w:ind w:left="227" w:hanging="227"/>
              <w:contextualSpacing w:val="0"/>
              <w:rPr>
                <w:lang w:eastAsia="de-DE"/>
              </w:rPr>
            </w:pPr>
            <w:r w:rsidRPr="004850CB">
              <w:t>Gesamtmasse maximal 13.000 Kilogramm</w:t>
            </w:r>
          </w:p>
        </w:tc>
      </w:tr>
    </w:tbl>
    <w:p w14:paraId="0DB631B4" w14:textId="17C5F04B" w:rsidR="00C40602" w:rsidRPr="004850CB" w:rsidRDefault="00C40602" w:rsidP="00C40602">
      <w:pPr>
        <w:rPr>
          <w:sz w:val="20"/>
          <w:szCs w:val="20"/>
          <w:lang w:eastAsia="de-DE"/>
        </w:rPr>
      </w:pPr>
      <w:r w:rsidRPr="004850CB">
        <w:rPr>
          <w:b/>
          <w:sz w:val="20"/>
          <w:szCs w:val="20"/>
          <w:lang w:eastAsia="de-DE"/>
        </w:rPr>
        <w:t>Abbildung 1:</w:t>
      </w:r>
      <w:r w:rsidRPr="004850CB">
        <w:rPr>
          <w:sz w:val="20"/>
          <w:szCs w:val="20"/>
          <w:lang w:eastAsia="de-DE"/>
        </w:rPr>
        <w:t xml:space="preserve"> Drehleiter DL</w:t>
      </w:r>
      <w:r w:rsidR="009065F6" w:rsidRPr="004850CB">
        <w:rPr>
          <w:sz w:val="20"/>
          <w:szCs w:val="20"/>
          <w:lang w:eastAsia="de-DE"/>
        </w:rPr>
        <w:t>A</w:t>
      </w:r>
      <w:r w:rsidRPr="004850CB">
        <w:rPr>
          <w:sz w:val="20"/>
          <w:szCs w:val="20"/>
          <w:lang w:eastAsia="de-DE"/>
        </w:rPr>
        <w:t>K 12</w:t>
      </w:r>
      <w:r w:rsidR="004850CB" w:rsidRPr="004850CB">
        <w:rPr>
          <w:sz w:val="20"/>
          <w:szCs w:val="20"/>
          <w:lang w:eastAsia="de-DE"/>
        </w:rPr>
        <w:t>/9</w:t>
      </w:r>
    </w:p>
    <w:p w14:paraId="219D90DF" w14:textId="77777777" w:rsidR="00C40602" w:rsidRPr="004850CB" w:rsidRDefault="00C40602" w:rsidP="00C40602"/>
    <w:p w14:paraId="34CB839E" w14:textId="10A17028" w:rsidR="00C40602" w:rsidRPr="004850CB" w:rsidRDefault="00C40602" w:rsidP="00A4249F">
      <w:pPr>
        <w:pStyle w:val="berschrift2"/>
      </w:pPr>
      <w:bookmarkStart w:id="6" w:name="_Toc53562128"/>
      <w:r w:rsidRPr="004850CB">
        <w:t>4.2   Drehleitern DL</w:t>
      </w:r>
      <w:r w:rsidR="009065F6" w:rsidRPr="004850CB">
        <w:t>A</w:t>
      </w:r>
      <w:r w:rsidRPr="004850CB">
        <w:t>K 18</w:t>
      </w:r>
      <w:r w:rsidR="004850CB" w:rsidRPr="004850CB">
        <w:t>/12</w:t>
      </w:r>
      <w:bookmarkEnd w:id="6"/>
    </w:p>
    <w:p w14:paraId="7E851E9C" w14:textId="6CD65132" w:rsidR="00C40602" w:rsidRPr="004850CB" w:rsidRDefault="00C40602" w:rsidP="00A43EB0">
      <w:pPr>
        <w:spacing w:after="240"/>
      </w:pPr>
      <w:r w:rsidRPr="004850CB">
        <w:t>Drehleitern DL</w:t>
      </w:r>
      <w:r w:rsidR="009065F6" w:rsidRPr="004850CB">
        <w:t>A</w:t>
      </w:r>
      <w:r w:rsidRPr="004850CB">
        <w:t>K 18</w:t>
      </w:r>
      <w:r w:rsidR="004850CB" w:rsidRPr="004850CB">
        <w:t>/12</w:t>
      </w:r>
      <w:r w:rsidRPr="004850CB">
        <w:t xml:space="preserve"> werden in Bereichen eingesetzt, in denen mehrgeschossige Gebäude vorhanden sind, die mit einer dreiteiligen Schiebleiter nicht mehr erreicht werden können. Mit diesen Drehleitern kann die Brüstungsoberkante eines Fensters im 6. Obergeschoss eines Gebäudes mit normalen Geschosshöhen erreicht werden. Gegenüber den Drehleitern </w:t>
      </w:r>
      <w:r w:rsidR="00F85CE1" w:rsidRPr="004850CB">
        <w:t xml:space="preserve">  </w:t>
      </w:r>
      <w:r w:rsidRPr="004850CB">
        <w:t>DL</w:t>
      </w:r>
      <w:r w:rsidR="009065F6" w:rsidRPr="004850CB">
        <w:t>A</w:t>
      </w:r>
      <w:r w:rsidRPr="004850CB">
        <w:t>K 23</w:t>
      </w:r>
      <w:r w:rsidR="004850CB" w:rsidRPr="004850CB">
        <w:t>/12</w:t>
      </w:r>
      <w:r w:rsidRPr="004850CB">
        <w:t xml:space="preserve"> haben sie den Vorteil des Fahrgestells mit geringeren äußeren Abmessungen, des kleineren Wendekreises und der geringeren Kosten.</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95"/>
        <w:gridCol w:w="4677"/>
      </w:tblGrid>
      <w:tr w:rsidR="004850CB" w:rsidRPr="004850CB" w14:paraId="2C607E15" w14:textId="77777777" w:rsidTr="006C5066">
        <w:tc>
          <w:tcPr>
            <w:tcW w:w="4395" w:type="dxa"/>
          </w:tcPr>
          <w:p w14:paraId="53F43B2F" w14:textId="77777777" w:rsidR="00C40602" w:rsidRPr="004850CB" w:rsidRDefault="00C40602" w:rsidP="00C40602">
            <w:r w:rsidRPr="004850CB">
              <w:rPr>
                <w:noProof/>
              </w:rPr>
              <w:drawing>
                <wp:inline distT="0" distB="0" distL="0" distR="0" wp14:anchorId="624527D4" wp14:editId="1215CA88">
                  <wp:extent cx="2643052" cy="1371600"/>
                  <wp:effectExtent l="0" t="0" r="5080" b="0"/>
                  <wp:docPr id="3" name="Grafik 3" descr="C:\Users\Kemper\AppData\Local\Microsoft\Windows\INetCache\Content.Word\Abb. 15 DLAK 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mper\AppData\Local\Microsoft\Windows\INetCache\Content.Word\Abb. 15 DLAK 18-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252" b="9239"/>
                          <a:stretch/>
                        </pic:blipFill>
                        <pic:spPr bwMode="auto">
                          <a:xfrm>
                            <a:off x="0" y="0"/>
                            <a:ext cx="2740665" cy="1422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14:paraId="5B8F654C" w14:textId="77777777" w:rsidR="00C40602" w:rsidRPr="004850CB" w:rsidRDefault="00C40602" w:rsidP="006C5066">
            <w:pPr>
              <w:pStyle w:val="Listenabsatz"/>
              <w:spacing w:before="80" w:after="80" w:line="276" w:lineRule="auto"/>
              <w:ind w:left="227" w:hanging="227"/>
              <w:contextualSpacing w:val="0"/>
            </w:pPr>
            <w:r w:rsidRPr="004850CB">
              <w:t>Nenn-Rettungshöhe 18 Meter</w:t>
            </w:r>
          </w:p>
          <w:p w14:paraId="272DEBAE" w14:textId="77777777" w:rsidR="00C40602" w:rsidRPr="004850CB" w:rsidRDefault="00C40602" w:rsidP="006C5066">
            <w:pPr>
              <w:pStyle w:val="Listenabsatz"/>
              <w:spacing w:before="80" w:after="80" w:line="276" w:lineRule="auto"/>
              <w:ind w:left="227" w:hanging="227"/>
              <w:contextualSpacing w:val="0"/>
            </w:pPr>
            <w:r w:rsidRPr="004850CB">
              <w:t>Nenn-Ausladung 12 Meter</w:t>
            </w:r>
          </w:p>
          <w:p w14:paraId="27B7283C" w14:textId="77777777" w:rsidR="00C40602" w:rsidRPr="004850CB" w:rsidRDefault="00C40602" w:rsidP="006C5066">
            <w:pPr>
              <w:pStyle w:val="Listenabsatz"/>
              <w:spacing w:before="80" w:after="80" w:line="276" w:lineRule="auto"/>
              <w:ind w:left="227" w:hanging="227"/>
              <w:contextualSpacing w:val="0"/>
            </w:pPr>
            <w:r w:rsidRPr="004850CB">
              <w:t>Nenn-Last Rettungskorb 270 Kilogramm</w:t>
            </w:r>
          </w:p>
          <w:p w14:paraId="388F5E37" w14:textId="77777777" w:rsidR="00C40602" w:rsidRPr="004850CB" w:rsidRDefault="00C40602" w:rsidP="006C5066">
            <w:pPr>
              <w:pStyle w:val="Listenabsatz"/>
              <w:spacing w:before="80" w:after="80" w:line="276" w:lineRule="auto"/>
              <w:ind w:left="227" w:hanging="227"/>
              <w:contextualSpacing w:val="0"/>
            </w:pPr>
            <w:r w:rsidRPr="004850CB">
              <w:t xml:space="preserve">Besatzung ein Trupp (1/2) </w:t>
            </w:r>
          </w:p>
          <w:p w14:paraId="6F1E2457" w14:textId="77777777" w:rsidR="00C40602" w:rsidRPr="004850CB" w:rsidRDefault="00C40602" w:rsidP="006C5066">
            <w:pPr>
              <w:pStyle w:val="Listenabsatz"/>
              <w:spacing w:before="80" w:after="80" w:line="276" w:lineRule="auto"/>
              <w:ind w:left="227" w:hanging="227"/>
              <w:contextualSpacing w:val="0"/>
            </w:pPr>
            <w:r w:rsidRPr="004850CB">
              <w:t>Fahrgestell mit Straßenantrieb</w:t>
            </w:r>
          </w:p>
          <w:p w14:paraId="72651EEE" w14:textId="77777777" w:rsidR="00C40602" w:rsidRPr="004850CB" w:rsidRDefault="00C40602" w:rsidP="006C5066">
            <w:pPr>
              <w:pStyle w:val="Listenabsatz"/>
              <w:spacing w:before="80" w:after="80" w:line="276" w:lineRule="auto"/>
              <w:ind w:left="227" w:hanging="227"/>
              <w:contextualSpacing w:val="0"/>
              <w:rPr>
                <w:lang w:eastAsia="de-DE"/>
              </w:rPr>
            </w:pPr>
            <w:r w:rsidRPr="004850CB">
              <w:t>Gesamtmasse maximal 14.000 Kilogramm</w:t>
            </w:r>
          </w:p>
        </w:tc>
      </w:tr>
    </w:tbl>
    <w:p w14:paraId="0CD1BB95" w14:textId="0A02061D" w:rsidR="00C40602" w:rsidRPr="004850CB" w:rsidRDefault="00C40602" w:rsidP="00C40602">
      <w:pPr>
        <w:rPr>
          <w:sz w:val="20"/>
          <w:szCs w:val="20"/>
          <w:lang w:eastAsia="de-DE"/>
        </w:rPr>
      </w:pPr>
      <w:r w:rsidRPr="004850CB">
        <w:rPr>
          <w:b/>
          <w:sz w:val="20"/>
          <w:szCs w:val="20"/>
          <w:lang w:eastAsia="de-DE"/>
        </w:rPr>
        <w:t>Abbildung 2:</w:t>
      </w:r>
      <w:r w:rsidRPr="004850CB">
        <w:rPr>
          <w:sz w:val="20"/>
          <w:szCs w:val="20"/>
          <w:lang w:eastAsia="de-DE"/>
        </w:rPr>
        <w:t xml:space="preserve"> Drehleiter DL</w:t>
      </w:r>
      <w:r w:rsidR="00F85CE1" w:rsidRPr="004850CB">
        <w:rPr>
          <w:sz w:val="20"/>
          <w:szCs w:val="20"/>
          <w:lang w:eastAsia="de-DE"/>
        </w:rPr>
        <w:t>A</w:t>
      </w:r>
      <w:r w:rsidRPr="004850CB">
        <w:rPr>
          <w:sz w:val="20"/>
          <w:szCs w:val="20"/>
          <w:lang w:eastAsia="de-DE"/>
        </w:rPr>
        <w:t>K 18</w:t>
      </w:r>
      <w:r w:rsidR="004850CB" w:rsidRPr="004850CB">
        <w:rPr>
          <w:sz w:val="20"/>
          <w:szCs w:val="20"/>
          <w:lang w:eastAsia="de-DE"/>
        </w:rPr>
        <w:t>/12</w:t>
      </w:r>
    </w:p>
    <w:p w14:paraId="6515EF56" w14:textId="77777777" w:rsidR="006C5066" w:rsidRPr="004850CB" w:rsidRDefault="006C5066" w:rsidP="00C40602">
      <w:pPr>
        <w:rPr>
          <w:lang w:eastAsia="de-DE"/>
        </w:rPr>
      </w:pPr>
    </w:p>
    <w:p w14:paraId="158B9687" w14:textId="13150B89" w:rsidR="00C40602" w:rsidRPr="004850CB" w:rsidRDefault="00C40602" w:rsidP="00A4249F">
      <w:pPr>
        <w:pStyle w:val="berschrift2"/>
      </w:pPr>
      <w:bookmarkStart w:id="7" w:name="_Toc53562129"/>
      <w:r w:rsidRPr="004850CB">
        <w:lastRenderedPageBreak/>
        <w:t>4.3   Drehleitern DL</w:t>
      </w:r>
      <w:r w:rsidR="00F85CE1" w:rsidRPr="004850CB">
        <w:t>A</w:t>
      </w:r>
      <w:r w:rsidRPr="004850CB">
        <w:t>K 23</w:t>
      </w:r>
      <w:r w:rsidR="004850CB" w:rsidRPr="004850CB">
        <w:t>/12</w:t>
      </w:r>
      <w:bookmarkEnd w:id="7"/>
    </w:p>
    <w:p w14:paraId="271A7C2E" w14:textId="77618EC8" w:rsidR="00C40602" w:rsidRPr="004850CB" w:rsidRDefault="00C40602" w:rsidP="00A43EB0">
      <w:pPr>
        <w:spacing w:after="240"/>
      </w:pPr>
      <w:r w:rsidRPr="004850CB">
        <w:t>Drehleiter DL</w:t>
      </w:r>
      <w:r w:rsidR="00F85CE1" w:rsidRPr="004850CB">
        <w:t>A</w:t>
      </w:r>
      <w:r w:rsidRPr="004850CB">
        <w:t>K 23</w:t>
      </w:r>
      <w:r w:rsidR="004850CB" w:rsidRPr="004850CB">
        <w:t>/12</w:t>
      </w:r>
      <w:r w:rsidRPr="004850CB">
        <w:t xml:space="preserve"> werden in Bereichen eingesetzt, in denen mehrgeschossige hohe Gebäude vorhanden. Mit diesen Drehleitern kann die Hochhausgrenze erreicht werden, das heißt, eine Brüstungshöhe von 23 Meter. Sie sind die am häufigsten beschafften Hubrettungsfahrzeuge und in der Regel die „Standard-Drehleitern“ der Feuerwehren in größeren Gemeinden und Städten.</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95"/>
        <w:gridCol w:w="4677"/>
      </w:tblGrid>
      <w:tr w:rsidR="004850CB" w:rsidRPr="004850CB" w14:paraId="0A4DD7D2" w14:textId="77777777" w:rsidTr="00A43EB0">
        <w:tc>
          <w:tcPr>
            <w:tcW w:w="4395" w:type="dxa"/>
          </w:tcPr>
          <w:p w14:paraId="3E1AC0F6" w14:textId="77777777" w:rsidR="00C40602" w:rsidRPr="004850CB" w:rsidRDefault="00C40602" w:rsidP="00C40602">
            <w:r w:rsidRPr="004850CB">
              <w:rPr>
                <w:noProof/>
              </w:rPr>
              <w:drawing>
                <wp:inline distT="0" distB="0" distL="0" distR="0" wp14:anchorId="69078710" wp14:editId="60D571D6">
                  <wp:extent cx="2643602" cy="1380226"/>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54" t="17326" r="3159" b="9916"/>
                          <a:stretch/>
                        </pic:blipFill>
                        <pic:spPr bwMode="auto">
                          <a:xfrm>
                            <a:off x="0" y="0"/>
                            <a:ext cx="2680151" cy="1399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14:paraId="23696573" w14:textId="77777777" w:rsidR="00C40602" w:rsidRPr="004850CB" w:rsidRDefault="00C40602" w:rsidP="00A43EB0">
            <w:pPr>
              <w:pStyle w:val="Listenabsatz"/>
              <w:spacing w:before="80" w:after="80" w:line="276" w:lineRule="auto"/>
              <w:ind w:left="227" w:hanging="227"/>
              <w:contextualSpacing w:val="0"/>
            </w:pPr>
            <w:r w:rsidRPr="004850CB">
              <w:t>Nenn-Rettungshöhe 23 Meter</w:t>
            </w:r>
          </w:p>
          <w:p w14:paraId="1D65BC94" w14:textId="77777777" w:rsidR="00C40602" w:rsidRPr="004850CB" w:rsidRDefault="00C40602" w:rsidP="00A43EB0">
            <w:pPr>
              <w:pStyle w:val="Listenabsatz"/>
              <w:spacing w:before="80" w:after="80" w:line="276" w:lineRule="auto"/>
              <w:ind w:left="227" w:hanging="227"/>
              <w:contextualSpacing w:val="0"/>
            </w:pPr>
            <w:r w:rsidRPr="004850CB">
              <w:t>Nenn-Ausladung 12 Meter</w:t>
            </w:r>
          </w:p>
          <w:p w14:paraId="63003E66" w14:textId="77777777" w:rsidR="00C40602" w:rsidRPr="004850CB" w:rsidRDefault="00C40602" w:rsidP="00A43EB0">
            <w:pPr>
              <w:pStyle w:val="Listenabsatz"/>
              <w:spacing w:before="80" w:after="80" w:line="276" w:lineRule="auto"/>
              <w:ind w:left="227" w:hanging="227"/>
              <w:contextualSpacing w:val="0"/>
            </w:pPr>
            <w:r w:rsidRPr="004850CB">
              <w:t>Nenn-Last Rettungskorb 270 Kilogramm</w:t>
            </w:r>
          </w:p>
          <w:p w14:paraId="1B66B795" w14:textId="77777777" w:rsidR="00C40602" w:rsidRPr="004850CB" w:rsidRDefault="00C40602" w:rsidP="00A43EB0">
            <w:pPr>
              <w:pStyle w:val="Listenabsatz"/>
              <w:spacing w:before="80" w:after="80" w:line="276" w:lineRule="auto"/>
              <w:ind w:left="227" w:hanging="227"/>
              <w:contextualSpacing w:val="0"/>
            </w:pPr>
            <w:r w:rsidRPr="004850CB">
              <w:t xml:space="preserve">Besatzung ein Trupp (1/2) </w:t>
            </w:r>
          </w:p>
          <w:p w14:paraId="4E9D9184" w14:textId="77777777" w:rsidR="00C40602" w:rsidRPr="004850CB" w:rsidRDefault="00C40602" w:rsidP="00A43EB0">
            <w:pPr>
              <w:pStyle w:val="Listenabsatz"/>
              <w:spacing w:before="80" w:after="80" w:line="276" w:lineRule="auto"/>
              <w:ind w:left="227" w:hanging="227"/>
              <w:contextualSpacing w:val="0"/>
            </w:pPr>
            <w:r w:rsidRPr="004850CB">
              <w:t>Fahrgestell mit Straßenantrieb</w:t>
            </w:r>
          </w:p>
          <w:p w14:paraId="0DE44C3F" w14:textId="77777777" w:rsidR="00C40602" w:rsidRPr="004850CB" w:rsidRDefault="00C40602" w:rsidP="00A43EB0">
            <w:pPr>
              <w:pStyle w:val="Listenabsatz"/>
              <w:spacing w:before="80" w:after="80" w:line="276" w:lineRule="auto"/>
              <w:ind w:left="227" w:hanging="227"/>
              <w:contextualSpacing w:val="0"/>
              <w:rPr>
                <w:lang w:eastAsia="de-DE"/>
              </w:rPr>
            </w:pPr>
            <w:r w:rsidRPr="004850CB">
              <w:t>Gesamtmasse maximal 16.000 Kilogramm</w:t>
            </w:r>
          </w:p>
        </w:tc>
      </w:tr>
    </w:tbl>
    <w:p w14:paraId="675D38FA" w14:textId="7E8B47D0" w:rsidR="00C40602" w:rsidRPr="004850CB" w:rsidRDefault="00C40602" w:rsidP="00C40602">
      <w:pPr>
        <w:rPr>
          <w:sz w:val="20"/>
          <w:szCs w:val="20"/>
        </w:rPr>
      </w:pPr>
      <w:r w:rsidRPr="004850CB">
        <w:rPr>
          <w:b/>
          <w:sz w:val="20"/>
          <w:szCs w:val="20"/>
        </w:rPr>
        <w:t>Abbildung 3:</w:t>
      </w:r>
      <w:r w:rsidRPr="004850CB">
        <w:rPr>
          <w:sz w:val="20"/>
          <w:szCs w:val="20"/>
        </w:rPr>
        <w:t xml:space="preserve"> Drehleiter DL</w:t>
      </w:r>
      <w:r w:rsidR="00F85CE1" w:rsidRPr="004850CB">
        <w:rPr>
          <w:sz w:val="20"/>
          <w:szCs w:val="20"/>
        </w:rPr>
        <w:t>A</w:t>
      </w:r>
      <w:r w:rsidRPr="004850CB">
        <w:rPr>
          <w:sz w:val="20"/>
          <w:szCs w:val="20"/>
        </w:rPr>
        <w:t>K 23</w:t>
      </w:r>
      <w:r w:rsidR="004850CB" w:rsidRPr="004850CB">
        <w:rPr>
          <w:sz w:val="20"/>
          <w:szCs w:val="20"/>
        </w:rPr>
        <w:t>/12</w:t>
      </w:r>
    </w:p>
    <w:p w14:paraId="7E5FB6AB" w14:textId="77777777" w:rsidR="00C40602" w:rsidRPr="004850CB" w:rsidRDefault="00C40602" w:rsidP="00C40602"/>
    <w:p w14:paraId="38EFB4E2" w14:textId="77777777" w:rsidR="00C40602" w:rsidRPr="004850CB" w:rsidRDefault="00C40602" w:rsidP="00A4249F">
      <w:pPr>
        <w:pStyle w:val="berschrift1"/>
      </w:pPr>
      <w:bookmarkStart w:id="8" w:name="_Toc53562130"/>
      <w:r w:rsidRPr="004850CB">
        <w:t>5   Hubarbeitsbühnen</w:t>
      </w:r>
      <w:bookmarkEnd w:id="8"/>
    </w:p>
    <w:p w14:paraId="5EFB1831" w14:textId="77777777" w:rsidR="00C40602" w:rsidRPr="004850CB" w:rsidRDefault="00C40602" w:rsidP="00C40602">
      <w:r w:rsidRPr="004850CB">
        <w:t xml:space="preserve">Hubarbeitsbühnen werden ebenfalls für die Rettung von Menschen und Tieren aus Höhen (oder Tiefen), als Angriffsweg für die Feuerwehr, zum Vortragen eines Löschangriffs oder für technische Hilfeleistungen verwendet. Sie bestehen im Wesentlichen aus Fahrgestellen mit vollhydraulischen Hubeinrichtungen, zum Beispiel in Form von Teleskopgelenkmasten. Die oberen Teile der Hubeinrichtungen nehmen den Arbeitskorb (Rettungskorb) auf. </w:t>
      </w:r>
    </w:p>
    <w:p w14:paraId="61DC04B0" w14:textId="77777777" w:rsidR="00C40602" w:rsidRPr="004850CB" w:rsidRDefault="00C40602" w:rsidP="00C40602"/>
    <w:p w14:paraId="50ACBB90" w14:textId="77777777" w:rsidR="00C40602" w:rsidRPr="004850CB" w:rsidRDefault="00C40602" w:rsidP="00A4249F">
      <w:pPr>
        <w:pStyle w:val="berschrift2"/>
      </w:pPr>
      <w:bookmarkStart w:id="9" w:name="_Toc53562131"/>
      <w:r w:rsidRPr="004850CB">
        <w:t>5.1   Teleskopgelenkmasten TGM</w:t>
      </w:r>
      <w:bookmarkEnd w:id="9"/>
    </w:p>
    <w:p w14:paraId="0DA4652C" w14:textId="77777777" w:rsidR="00C40602" w:rsidRPr="004850CB" w:rsidRDefault="00C40602" w:rsidP="00A43EB0">
      <w:pPr>
        <w:spacing w:after="240"/>
      </w:pPr>
      <w:r w:rsidRPr="004850CB">
        <w:t>Teleskopgelenkmasten TGM sind bestimmte Bauformen der Hubarbeitsbühnen, bestehend aus teleskopierbaren Hauptteleskopen und gelenkig angebrachten, teleskopierbaren (mehrteiligen) oder nicht teleskopierbaren (einteiligen) Korbarmen, an denen ein Arbeitskorb befestigt ist. Seitlich an den Hauptteleskopen und den Korbarmen angebrachte Rettungsleitern mit Schutzgeländern dienen als ständig begehbare Rettungs- und Angriffswege nach oben und nach unten. Genormt sind die Ausführungen TGM 18/12 und TGM 23/12.</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95"/>
        <w:gridCol w:w="4677"/>
      </w:tblGrid>
      <w:tr w:rsidR="004850CB" w:rsidRPr="004850CB" w14:paraId="01FDEECE" w14:textId="77777777" w:rsidTr="00A43EB0">
        <w:tc>
          <w:tcPr>
            <w:tcW w:w="4395" w:type="dxa"/>
          </w:tcPr>
          <w:p w14:paraId="76CA0500" w14:textId="77777777" w:rsidR="00C40602" w:rsidRPr="004850CB" w:rsidRDefault="00C40602" w:rsidP="00C40602">
            <w:pPr>
              <w:rPr>
                <w:lang w:eastAsia="de-DE"/>
              </w:rPr>
            </w:pPr>
            <w:r w:rsidRPr="004850CB">
              <w:rPr>
                <w:noProof/>
              </w:rPr>
              <w:drawing>
                <wp:inline distT="0" distB="0" distL="0" distR="0" wp14:anchorId="777D16B3" wp14:editId="14DCC9D1">
                  <wp:extent cx="2650922" cy="13798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618" b="10918"/>
                          <a:stretch/>
                        </pic:blipFill>
                        <pic:spPr bwMode="auto">
                          <a:xfrm>
                            <a:off x="0" y="0"/>
                            <a:ext cx="2702792" cy="1406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14:paraId="3F2EBDCC" w14:textId="77777777" w:rsidR="00C40602" w:rsidRPr="004850CB" w:rsidRDefault="00C40602" w:rsidP="00A43EB0">
            <w:pPr>
              <w:pStyle w:val="Listenabsatz"/>
              <w:spacing w:before="80" w:after="80" w:line="276" w:lineRule="auto"/>
              <w:ind w:left="227" w:right="-57" w:hanging="227"/>
              <w:contextualSpacing w:val="0"/>
            </w:pPr>
            <w:r w:rsidRPr="004850CB">
              <w:t>Nenn-Rettungshöhe 18 Meter (TGM 18/12)</w:t>
            </w:r>
          </w:p>
          <w:p w14:paraId="7F340B0E" w14:textId="77777777" w:rsidR="00C40602" w:rsidRPr="004850CB" w:rsidRDefault="00C40602" w:rsidP="00A43EB0">
            <w:pPr>
              <w:pStyle w:val="Listenabsatz"/>
              <w:spacing w:before="80" w:after="80" w:line="276" w:lineRule="auto"/>
              <w:ind w:left="227" w:right="-57" w:hanging="227"/>
              <w:contextualSpacing w:val="0"/>
            </w:pPr>
            <w:r w:rsidRPr="004850CB">
              <w:t>Nenn-Rettungshöhe 23 Meter (TGM 23/12)</w:t>
            </w:r>
          </w:p>
          <w:p w14:paraId="0A991106" w14:textId="77777777" w:rsidR="00C40602" w:rsidRPr="004850CB" w:rsidRDefault="00C40602" w:rsidP="00A43EB0">
            <w:pPr>
              <w:pStyle w:val="Listenabsatz"/>
              <w:spacing w:before="80" w:after="80" w:line="276" w:lineRule="auto"/>
              <w:ind w:left="227" w:right="-57" w:hanging="227"/>
              <w:contextualSpacing w:val="0"/>
            </w:pPr>
            <w:r w:rsidRPr="004850CB">
              <w:t>Nenn-Ausladung 12 Meter</w:t>
            </w:r>
          </w:p>
          <w:p w14:paraId="2D2ECD40" w14:textId="77777777" w:rsidR="00C40602" w:rsidRPr="004850CB" w:rsidRDefault="00C40602" w:rsidP="00A43EB0">
            <w:pPr>
              <w:pStyle w:val="Listenabsatz"/>
              <w:spacing w:before="80" w:after="80" w:line="276" w:lineRule="auto"/>
              <w:ind w:left="227" w:right="-57" w:hanging="227"/>
              <w:contextualSpacing w:val="0"/>
            </w:pPr>
            <w:r w:rsidRPr="004850CB">
              <w:t xml:space="preserve">Besatzung zwei Einsatzkräfte (1/1) </w:t>
            </w:r>
          </w:p>
          <w:p w14:paraId="7784E152" w14:textId="77777777" w:rsidR="00C40602" w:rsidRPr="004850CB" w:rsidRDefault="00C40602" w:rsidP="00A43EB0">
            <w:pPr>
              <w:pStyle w:val="Listenabsatz"/>
              <w:spacing w:before="80" w:after="80" w:line="276" w:lineRule="auto"/>
              <w:ind w:left="227" w:right="-57" w:hanging="227"/>
              <w:contextualSpacing w:val="0"/>
            </w:pPr>
            <w:r w:rsidRPr="004850CB">
              <w:t>Fahrgestell mit Straßenantrieb</w:t>
            </w:r>
          </w:p>
          <w:p w14:paraId="3FC4F529" w14:textId="77777777" w:rsidR="00C40602" w:rsidRPr="004850CB" w:rsidRDefault="00C40602" w:rsidP="00A43EB0">
            <w:pPr>
              <w:pStyle w:val="Listenabsatz"/>
              <w:spacing w:before="80" w:after="80" w:line="276" w:lineRule="auto"/>
              <w:ind w:left="227" w:right="-57" w:hanging="227"/>
              <w:contextualSpacing w:val="0"/>
              <w:rPr>
                <w:lang w:eastAsia="de-DE"/>
              </w:rPr>
            </w:pPr>
            <w:r w:rsidRPr="004850CB">
              <w:t>Gesamtmasse maximal 16.000 Kilogramm</w:t>
            </w:r>
          </w:p>
        </w:tc>
      </w:tr>
    </w:tbl>
    <w:p w14:paraId="05BEFE33" w14:textId="77777777" w:rsidR="00C40602" w:rsidRPr="004850CB" w:rsidRDefault="00C40602" w:rsidP="00C40602">
      <w:pPr>
        <w:rPr>
          <w:sz w:val="20"/>
          <w:szCs w:val="20"/>
          <w:lang w:eastAsia="de-DE"/>
        </w:rPr>
      </w:pPr>
      <w:r w:rsidRPr="004850CB">
        <w:rPr>
          <w:b/>
          <w:sz w:val="20"/>
          <w:szCs w:val="20"/>
          <w:lang w:eastAsia="de-DE"/>
        </w:rPr>
        <w:t>Abbildung 4:</w:t>
      </w:r>
      <w:r w:rsidRPr="004850CB">
        <w:rPr>
          <w:sz w:val="20"/>
          <w:szCs w:val="20"/>
          <w:lang w:eastAsia="de-DE"/>
        </w:rPr>
        <w:t xml:space="preserve"> Teleskopgelenkmast TGM </w:t>
      </w:r>
    </w:p>
    <w:p w14:paraId="0B2AA833" w14:textId="77777777" w:rsidR="00C40602" w:rsidRPr="004850CB" w:rsidRDefault="00C40602" w:rsidP="00C40602"/>
    <w:p w14:paraId="7E836370" w14:textId="77777777" w:rsidR="00A43EB0" w:rsidRPr="004850CB" w:rsidRDefault="00A43EB0" w:rsidP="00C40602"/>
    <w:p w14:paraId="118AB61B" w14:textId="77777777" w:rsidR="00C40602" w:rsidRPr="004850CB" w:rsidRDefault="00C40602" w:rsidP="00A4249F">
      <w:pPr>
        <w:pStyle w:val="berschrift1"/>
      </w:pPr>
      <w:bookmarkStart w:id="10" w:name="_Toc53562132"/>
      <w:r w:rsidRPr="004850CB">
        <w:lastRenderedPageBreak/>
        <w:t>6   Rüst- und Gerätefahrzeuge</w:t>
      </w:r>
      <w:bookmarkEnd w:id="10"/>
    </w:p>
    <w:p w14:paraId="1178E47B" w14:textId="77777777" w:rsidR="00C40602" w:rsidRPr="004850CB" w:rsidRDefault="00C40602" w:rsidP="00C40602">
      <w:r w:rsidRPr="004850CB">
        <w:t>Rüst- und Gerätefahrzeuge werden für Einsatzmaßnahmen im Rahmen von technischen Hilfeleistungen verwendet. Rüstfahrzeuge werden für die Durchführung nahezu aller technischen Hilfeleistungen verwendet. Sie verfügen über die dafür notwendigen fest eingebauten technischen Einrichtungen und führen die dafür erforderlichen Ausrüstungen und Geräte mit und sollen die Ausrüstungen und Geräte zur technischen Hilfeleistung anderer Einsatzfahrzeuge ergänzen und die Einsatzbereiche abdecken, die von diesen Fahrzeugen nicht oder nur unzureichend bewältigt werden können. Gerätefahrzeuge werden dagegen nur für den Transport und die Bereitstellung von Ausrüstungen und Geräten verwendet.</w:t>
      </w:r>
    </w:p>
    <w:p w14:paraId="65E1FEC6" w14:textId="77777777" w:rsidR="00C40602" w:rsidRPr="004850CB" w:rsidRDefault="00C40602" w:rsidP="00C40602"/>
    <w:p w14:paraId="29F7E5B2" w14:textId="77777777" w:rsidR="00C40602" w:rsidRPr="004850CB" w:rsidRDefault="00C40602" w:rsidP="00A4249F">
      <w:pPr>
        <w:pStyle w:val="berschrift2"/>
      </w:pPr>
      <w:bookmarkStart w:id="11" w:name="_Toc53562133"/>
      <w:r w:rsidRPr="004850CB">
        <w:t>6.1   Rüstwagen RW</w:t>
      </w:r>
      <w:bookmarkEnd w:id="11"/>
    </w:p>
    <w:p w14:paraId="2633A97E" w14:textId="449A1609" w:rsidR="00C40602" w:rsidRPr="004850CB" w:rsidRDefault="00C40602" w:rsidP="00A43EB0">
      <w:pPr>
        <w:spacing w:after="240"/>
      </w:pPr>
      <w:r w:rsidRPr="004850CB">
        <w:t xml:space="preserve">Rüstwagen RW werden aufgrund ihrer speziellen Ausstattung und ihrer technischen Einrichtungen für die Durchführung von technischen Hilfeleistungen - auch größeren Umfangs - verwendet. Sie sind mit einer fest eingebauten und vom Fahrzeugmotor angetriebenen </w:t>
      </w:r>
      <w:r w:rsidR="00ED2B38" w:rsidRPr="004850CB">
        <w:t xml:space="preserve">   </w:t>
      </w:r>
      <w:r w:rsidRPr="004850CB">
        <w:t xml:space="preserve">maschinellen Zugeinrichtung, einem eingebauten und vom Fahrzeugmotor angetriebenen Stromerzeuger, einem betriebsbereit eingebauten oder angebauten Lichtmast und einer </w:t>
      </w:r>
      <w:r w:rsidR="00ED2B38" w:rsidRPr="004850CB">
        <w:t xml:space="preserve"> </w:t>
      </w:r>
      <w:r w:rsidRPr="004850CB">
        <w:t xml:space="preserve">feuerwehrtechnischen Beladung ausgerüstet. Die Besatzung besteht aus einem Trupp (1/2), mindestens aber aus zwei Einsatzkräften (1/1). </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3663285C" w14:textId="77777777" w:rsidTr="00A43EB0">
        <w:tc>
          <w:tcPr>
            <w:tcW w:w="4425" w:type="dxa"/>
          </w:tcPr>
          <w:p w14:paraId="26FA19B9" w14:textId="77777777" w:rsidR="00C40602" w:rsidRPr="004850CB" w:rsidRDefault="00C40602" w:rsidP="00C40602">
            <w:r w:rsidRPr="004850CB">
              <w:rPr>
                <w:noProof/>
              </w:rPr>
              <w:drawing>
                <wp:inline distT="0" distB="0" distL="0" distR="0" wp14:anchorId="753702E8" wp14:editId="432CA357">
                  <wp:extent cx="2677612" cy="2277374"/>
                  <wp:effectExtent l="0" t="0" r="889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24" t="3323" r="3955" b="2181"/>
                          <a:stretch/>
                        </pic:blipFill>
                        <pic:spPr bwMode="auto">
                          <a:xfrm>
                            <a:off x="0" y="0"/>
                            <a:ext cx="2757119" cy="23449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63B9849A" w14:textId="77777777" w:rsidR="00C40602" w:rsidRPr="004850CB" w:rsidRDefault="00C40602" w:rsidP="00A43EB0">
            <w:pPr>
              <w:pStyle w:val="Listenabsatz"/>
              <w:spacing w:before="80" w:after="80" w:line="276" w:lineRule="auto"/>
              <w:ind w:left="227" w:right="-57" w:hanging="227"/>
              <w:contextualSpacing w:val="0"/>
            </w:pPr>
            <w:r w:rsidRPr="004850CB">
              <w:t>maschinelle Zugeinrichtung, Nennzugkraft mindestens 50 Kilonewton</w:t>
            </w:r>
          </w:p>
          <w:p w14:paraId="5F210333" w14:textId="77777777" w:rsidR="00C40602" w:rsidRPr="004850CB" w:rsidRDefault="00C40602" w:rsidP="00A43EB0">
            <w:pPr>
              <w:pStyle w:val="Listenabsatz"/>
              <w:spacing w:before="80" w:after="80" w:line="276" w:lineRule="auto"/>
              <w:ind w:left="227" w:right="-57" w:hanging="227"/>
              <w:contextualSpacing w:val="0"/>
              <w:rPr>
                <w:lang w:eastAsia="de-DE"/>
              </w:rPr>
            </w:pPr>
            <w:r w:rsidRPr="004850CB">
              <w:t>eingebauter Stromerzeuger, Netzspannung 230 / 400 Volt, Leistung 22 Kilovoltampere</w:t>
            </w:r>
          </w:p>
          <w:p w14:paraId="1084B404" w14:textId="1EB84B50" w:rsidR="00C40602" w:rsidRPr="004850CB" w:rsidRDefault="00C40602" w:rsidP="00A43EB0">
            <w:pPr>
              <w:pStyle w:val="Listenabsatz"/>
              <w:spacing w:before="80" w:after="80" w:line="276" w:lineRule="auto"/>
              <w:ind w:left="227" w:right="-57" w:hanging="227"/>
              <w:contextualSpacing w:val="0"/>
              <w:rPr>
                <w:lang w:eastAsia="de-DE"/>
              </w:rPr>
            </w:pPr>
            <w:r w:rsidRPr="004850CB">
              <w:t xml:space="preserve">ausfahrbarer Lichtmast mit zwei Flutlichtstrahlern, </w:t>
            </w:r>
            <w:r w:rsidR="005720EE" w:rsidRPr="004850CB">
              <w:t>elektrische L</w:t>
            </w:r>
            <w:r w:rsidRPr="004850CB">
              <w:t>eistung jeweils 1.500 Watt</w:t>
            </w:r>
          </w:p>
          <w:p w14:paraId="4DFAB3ED" w14:textId="77777777" w:rsidR="00C40602" w:rsidRPr="004850CB" w:rsidRDefault="00C40602" w:rsidP="00A43EB0">
            <w:pPr>
              <w:pStyle w:val="Listenabsatz"/>
              <w:spacing w:before="80" w:after="80" w:line="276" w:lineRule="auto"/>
              <w:ind w:left="227" w:right="-57" w:hanging="227"/>
              <w:contextualSpacing w:val="0"/>
              <w:rPr>
                <w:lang w:eastAsia="de-DE"/>
              </w:rPr>
            </w:pPr>
            <w:r w:rsidRPr="004850CB">
              <w:rPr>
                <w:lang w:eastAsia="de-DE"/>
              </w:rPr>
              <w:t>Beladung für die Technische Hilfeleistung, Zusatzbeladung „Gerätesatz Öl“ optional</w:t>
            </w:r>
          </w:p>
          <w:p w14:paraId="25D566F6" w14:textId="77777777" w:rsidR="00C40602" w:rsidRPr="004850CB" w:rsidRDefault="00C40602" w:rsidP="00A43EB0">
            <w:pPr>
              <w:pStyle w:val="Listenabsatz"/>
              <w:spacing w:before="80" w:after="80" w:line="276" w:lineRule="auto"/>
              <w:ind w:left="227" w:right="-57" w:hanging="227"/>
              <w:contextualSpacing w:val="0"/>
              <w:rPr>
                <w:lang w:eastAsia="de-DE"/>
              </w:rPr>
            </w:pPr>
            <w:r w:rsidRPr="004850CB">
              <w:rPr>
                <w:lang w:eastAsia="de-DE"/>
              </w:rPr>
              <w:t>Fahrgestell mit Allradantrieb</w:t>
            </w:r>
          </w:p>
          <w:p w14:paraId="06DBB95F" w14:textId="77777777" w:rsidR="00C40602" w:rsidRPr="004850CB" w:rsidRDefault="00C40602" w:rsidP="00A43EB0">
            <w:pPr>
              <w:pStyle w:val="Listenabsatz"/>
              <w:spacing w:before="80" w:after="80" w:line="276" w:lineRule="auto"/>
              <w:ind w:left="227" w:right="-57" w:hanging="227"/>
              <w:contextualSpacing w:val="0"/>
              <w:rPr>
                <w:lang w:eastAsia="de-DE"/>
              </w:rPr>
            </w:pPr>
            <w:r w:rsidRPr="004850CB">
              <w:t>Gesamtmasse maximal 16.000 Kilogramm</w:t>
            </w:r>
          </w:p>
        </w:tc>
      </w:tr>
    </w:tbl>
    <w:p w14:paraId="151029C4" w14:textId="77777777" w:rsidR="00C40602" w:rsidRPr="004850CB" w:rsidRDefault="00C40602" w:rsidP="00C40602">
      <w:pPr>
        <w:rPr>
          <w:sz w:val="20"/>
          <w:szCs w:val="20"/>
        </w:rPr>
      </w:pPr>
      <w:r w:rsidRPr="004850CB">
        <w:rPr>
          <w:b/>
          <w:sz w:val="20"/>
          <w:szCs w:val="20"/>
        </w:rPr>
        <w:t>Abbildung 5:</w:t>
      </w:r>
      <w:r w:rsidRPr="004850CB">
        <w:rPr>
          <w:sz w:val="20"/>
          <w:szCs w:val="20"/>
        </w:rPr>
        <w:t xml:space="preserve"> Rüstwagen RW </w:t>
      </w:r>
    </w:p>
    <w:p w14:paraId="281EFD9A" w14:textId="77777777" w:rsidR="00C40602" w:rsidRPr="004850CB" w:rsidRDefault="00C40602" w:rsidP="00C40602"/>
    <w:p w14:paraId="47F3B5AA" w14:textId="77777777" w:rsidR="00C40602" w:rsidRPr="004850CB" w:rsidRDefault="00C40602" w:rsidP="00A4249F">
      <w:pPr>
        <w:pStyle w:val="berschrift2"/>
      </w:pPr>
      <w:bookmarkStart w:id="12" w:name="_Toc53562134"/>
      <w:r w:rsidRPr="004850CB">
        <w:t>6.2   Gerätewagen</w:t>
      </w:r>
      <w:bookmarkEnd w:id="12"/>
    </w:p>
    <w:p w14:paraId="6B8D27DA" w14:textId="77777777" w:rsidR="00C40602" w:rsidRPr="004850CB" w:rsidRDefault="00C40602" w:rsidP="00C40602">
      <w:r w:rsidRPr="004850CB">
        <w:t>Gerätewagen werden für den Transport und das Bereitstellen der zur Ausführung technischer Hilfeleistungen erforderlichen Ausrüstungen und Geräte verwendet, die auf sonstigen Einsatzfahrzeugen der Feuerwehr nicht oder nicht im erforderlichen Umfang mitgeführt werden oder mitgeführt werden können. Die transportierten Geräte unterscheiden sich je nach Aufgabe des jeweiligen Fahrzeugtyps. Gerätewagen haben in der Regel keine festeingebauten technischen Einrichtungen, wie zum Beispiel Rüstwagen. Die Besatzung der Gerätewagen besteht aus einem Trupp (1/2) mindestens aber aus zwei Einsatzkräften (1/1). In der nachfolgenden Tabelle werden bestimmte Gerätewagen beispielhaft beschrieben.</w:t>
      </w:r>
    </w:p>
    <w:p w14:paraId="213EC205" w14:textId="77777777" w:rsidR="00C40602" w:rsidRPr="004850CB" w:rsidRDefault="00C40602" w:rsidP="00C40602"/>
    <w:tbl>
      <w:tblPr>
        <w:tblW w:w="9072"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487"/>
        <w:gridCol w:w="2126"/>
        <w:gridCol w:w="5459"/>
      </w:tblGrid>
      <w:tr w:rsidR="004850CB" w:rsidRPr="004850CB" w14:paraId="15119D8D" w14:textId="77777777" w:rsidTr="00025363">
        <w:tc>
          <w:tcPr>
            <w:tcW w:w="1487" w:type="dxa"/>
            <w:shd w:val="clear" w:color="auto" w:fill="BFBFBF" w:themeFill="background1" w:themeFillShade="BF"/>
          </w:tcPr>
          <w:p w14:paraId="7FA5FBF9" w14:textId="77777777" w:rsidR="00C40602" w:rsidRPr="004850CB" w:rsidRDefault="00C40602" w:rsidP="00025363">
            <w:pPr>
              <w:spacing w:before="80" w:after="80" w:line="240" w:lineRule="auto"/>
              <w:rPr>
                <w:b/>
              </w:rPr>
            </w:pPr>
            <w:bookmarkStart w:id="13" w:name="_Hlk517462180"/>
            <w:r w:rsidRPr="004850CB">
              <w:rPr>
                <w:b/>
              </w:rPr>
              <w:lastRenderedPageBreak/>
              <w:t>Kurzzeichen</w:t>
            </w:r>
          </w:p>
        </w:tc>
        <w:tc>
          <w:tcPr>
            <w:tcW w:w="2126" w:type="dxa"/>
            <w:shd w:val="clear" w:color="auto" w:fill="BFBFBF" w:themeFill="background1" w:themeFillShade="BF"/>
          </w:tcPr>
          <w:p w14:paraId="1DC08E93" w14:textId="77777777" w:rsidR="00C40602" w:rsidRPr="004850CB" w:rsidRDefault="00C40602" w:rsidP="00025363">
            <w:pPr>
              <w:spacing w:before="80" w:after="80" w:line="240" w:lineRule="auto"/>
              <w:rPr>
                <w:b/>
              </w:rPr>
            </w:pPr>
            <w:r w:rsidRPr="004850CB">
              <w:rPr>
                <w:b/>
              </w:rPr>
              <w:t>Einsatzzweck</w:t>
            </w:r>
          </w:p>
        </w:tc>
        <w:tc>
          <w:tcPr>
            <w:tcW w:w="5459" w:type="dxa"/>
            <w:shd w:val="clear" w:color="auto" w:fill="BFBFBF" w:themeFill="background1" w:themeFillShade="BF"/>
          </w:tcPr>
          <w:p w14:paraId="7F2A4E7A" w14:textId="77777777" w:rsidR="00C40602" w:rsidRPr="004850CB" w:rsidRDefault="00C40602" w:rsidP="00025363">
            <w:pPr>
              <w:spacing w:before="80" w:after="80" w:line="240" w:lineRule="auto"/>
              <w:rPr>
                <w:b/>
              </w:rPr>
            </w:pPr>
            <w:r w:rsidRPr="004850CB">
              <w:rPr>
                <w:b/>
              </w:rPr>
              <w:t>Transport und Bereitstellen von …</w:t>
            </w:r>
          </w:p>
        </w:tc>
      </w:tr>
      <w:tr w:rsidR="004850CB" w:rsidRPr="004850CB" w14:paraId="3EAC54B5" w14:textId="77777777" w:rsidTr="00025363">
        <w:tc>
          <w:tcPr>
            <w:tcW w:w="1487" w:type="dxa"/>
          </w:tcPr>
          <w:p w14:paraId="5FD5EE2E" w14:textId="77777777" w:rsidR="00C40602" w:rsidRPr="004850CB" w:rsidRDefault="00C40602" w:rsidP="00025363">
            <w:pPr>
              <w:spacing w:before="80" w:after="80" w:line="240" w:lineRule="auto"/>
            </w:pPr>
            <w:bookmarkStart w:id="14" w:name="_Hlk517461337"/>
            <w:r w:rsidRPr="004850CB">
              <w:t>GW</w:t>
            </w:r>
          </w:p>
        </w:tc>
        <w:tc>
          <w:tcPr>
            <w:tcW w:w="2126" w:type="dxa"/>
          </w:tcPr>
          <w:p w14:paraId="2D1F5140" w14:textId="77777777" w:rsidR="00C40602" w:rsidRPr="004850CB" w:rsidRDefault="00C40602" w:rsidP="00025363">
            <w:pPr>
              <w:spacing w:before="80" w:after="80" w:line="240" w:lineRule="auto"/>
            </w:pPr>
            <w:r w:rsidRPr="004850CB">
              <w:t>Hilfeleistung</w:t>
            </w:r>
          </w:p>
        </w:tc>
        <w:tc>
          <w:tcPr>
            <w:tcW w:w="5459" w:type="dxa"/>
          </w:tcPr>
          <w:p w14:paraId="257CC55D" w14:textId="77777777" w:rsidR="00C40602" w:rsidRPr="004850CB" w:rsidRDefault="00C40602" w:rsidP="00025363">
            <w:pPr>
              <w:spacing w:before="80" w:after="80" w:line="240" w:lineRule="auto"/>
            </w:pPr>
            <w:r w:rsidRPr="004850CB">
              <w:t>Sicherungs-, Bergungs-, Beleuchtungs- und sonstigen Hilfeleistungsgeräten</w:t>
            </w:r>
          </w:p>
        </w:tc>
      </w:tr>
      <w:tr w:rsidR="004850CB" w:rsidRPr="004850CB" w14:paraId="3BE3F4FD" w14:textId="77777777" w:rsidTr="00025363">
        <w:tc>
          <w:tcPr>
            <w:tcW w:w="1487" w:type="dxa"/>
          </w:tcPr>
          <w:p w14:paraId="743A6803" w14:textId="77777777" w:rsidR="00C40602" w:rsidRPr="004850CB" w:rsidRDefault="00C40602" w:rsidP="00025363">
            <w:pPr>
              <w:spacing w:before="80" w:after="80" w:line="240" w:lineRule="auto"/>
            </w:pPr>
            <w:r w:rsidRPr="004850CB">
              <w:t>GW-A</w:t>
            </w:r>
          </w:p>
        </w:tc>
        <w:tc>
          <w:tcPr>
            <w:tcW w:w="2126" w:type="dxa"/>
          </w:tcPr>
          <w:p w14:paraId="7FB52722" w14:textId="77777777" w:rsidR="00C40602" w:rsidRPr="004850CB" w:rsidRDefault="00C40602" w:rsidP="00025363">
            <w:pPr>
              <w:spacing w:before="80" w:after="80" w:line="240" w:lineRule="auto"/>
            </w:pPr>
            <w:r w:rsidRPr="004850CB">
              <w:t>Atemschutz</w:t>
            </w:r>
          </w:p>
        </w:tc>
        <w:tc>
          <w:tcPr>
            <w:tcW w:w="5459" w:type="dxa"/>
          </w:tcPr>
          <w:p w14:paraId="63AB40DB" w14:textId="77777777" w:rsidR="00C40602" w:rsidRPr="004850CB" w:rsidRDefault="00C40602" w:rsidP="00025363">
            <w:pPr>
              <w:spacing w:before="80" w:after="80" w:line="240" w:lineRule="auto"/>
            </w:pPr>
            <w:r w:rsidRPr="004850CB">
              <w:t>Atemschutzgeräten, speziellen Schutzkleidungen und dem dazu erforderlichen Zubehör</w:t>
            </w:r>
          </w:p>
        </w:tc>
      </w:tr>
      <w:tr w:rsidR="004850CB" w:rsidRPr="004850CB" w14:paraId="39493634" w14:textId="77777777" w:rsidTr="00025363">
        <w:tc>
          <w:tcPr>
            <w:tcW w:w="1487" w:type="dxa"/>
          </w:tcPr>
          <w:p w14:paraId="333A692D" w14:textId="77777777" w:rsidR="00C40602" w:rsidRPr="004850CB" w:rsidRDefault="00C40602" w:rsidP="00025363">
            <w:pPr>
              <w:spacing w:before="80" w:after="80" w:line="240" w:lineRule="auto"/>
            </w:pPr>
            <w:r w:rsidRPr="004850CB">
              <w:t>GW Dekon P</w:t>
            </w:r>
          </w:p>
        </w:tc>
        <w:tc>
          <w:tcPr>
            <w:tcW w:w="2126" w:type="dxa"/>
          </w:tcPr>
          <w:p w14:paraId="62E19FF6" w14:textId="77777777" w:rsidR="00C40602" w:rsidRPr="004850CB" w:rsidRDefault="00C40602" w:rsidP="00025363">
            <w:pPr>
              <w:spacing w:before="80" w:after="80" w:line="240" w:lineRule="auto"/>
            </w:pPr>
            <w:r w:rsidRPr="004850CB">
              <w:t>Dekontamination Personal</w:t>
            </w:r>
          </w:p>
        </w:tc>
        <w:tc>
          <w:tcPr>
            <w:tcW w:w="5459" w:type="dxa"/>
          </w:tcPr>
          <w:p w14:paraId="04C29E8D" w14:textId="77777777" w:rsidR="00C40602" w:rsidRPr="004850CB" w:rsidRDefault="00C40602" w:rsidP="00025363">
            <w:pPr>
              <w:spacing w:before="80" w:after="80" w:line="240" w:lineRule="auto"/>
            </w:pPr>
            <w:r w:rsidRPr="004850CB">
              <w:t>Ausrüstungen und Geräten zur Dekontamination und Reinigung von Personen an Einsatzstellen</w:t>
            </w:r>
          </w:p>
        </w:tc>
      </w:tr>
      <w:tr w:rsidR="004850CB" w:rsidRPr="004850CB" w14:paraId="45E8C5B2" w14:textId="77777777" w:rsidTr="00025363">
        <w:tc>
          <w:tcPr>
            <w:tcW w:w="1487" w:type="dxa"/>
          </w:tcPr>
          <w:p w14:paraId="48B13E75" w14:textId="77777777" w:rsidR="00C40602" w:rsidRPr="004850CB" w:rsidRDefault="00C40602" w:rsidP="00025363">
            <w:pPr>
              <w:spacing w:before="80" w:after="80" w:line="240" w:lineRule="auto"/>
            </w:pPr>
            <w:r w:rsidRPr="004850CB">
              <w:t>GW-H</w:t>
            </w:r>
          </w:p>
        </w:tc>
        <w:tc>
          <w:tcPr>
            <w:tcW w:w="2126" w:type="dxa"/>
          </w:tcPr>
          <w:p w14:paraId="52B5F8FA" w14:textId="77777777" w:rsidR="00C40602" w:rsidRPr="004850CB" w:rsidRDefault="00C40602" w:rsidP="00025363">
            <w:pPr>
              <w:spacing w:before="80" w:after="80" w:line="240" w:lineRule="auto"/>
            </w:pPr>
            <w:r w:rsidRPr="004850CB">
              <w:t>Höhenrettung</w:t>
            </w:r>
          </w:p>
        </w:tc>
        <w:tc>
          <w:tcPr>
            <w:tcW w:w="5459" w:type="dxa"/>
          </w:tcPr>
          <w:p w14:paraId="2A1D6CEF" w14:textId="77777777" w:rsidR="00C40602" w:rsidRPr="004850CB" w:rsidRDefault="00C40602" w:rsidP="00025363">
            <w:pPr>
              <w:spacing w:before="80" w:after="80" w:line="240" w:lineRule="auto"/>
            </w:pPr>
            <w:r w:rsidRPr="004850CB">
              <w:t>Einsatzkräften und Geräten für die Rettung von Personen aus Höhen und Tiefen</w:t>
            </w:r>
          </w:p>
        </w:tc>
      </w:tr>
      <w:tr w:rsidR="004850CB" w:rsidRPr="004850CB" w14:paraId="1E14DB22" w14:textId="77777777" w:rsidTr="00025363">
        <w:tc>
          <w:tcPr>
            <w:tcW w:w="1487" w:type="dxa"/>
          </w:tcPr>
          <w:p w14:paraId="0DF51256" w14:textId="77777777" w:rsidR="00C40602" w:rsidRPr="004850CB" w:rsidRDefault="00C40602" w:rsidP="00025363">
            <w:pPr>
              <w:spacing w:before="80" w:after="80" w:line="240" w:lineRule="auto"/>
            </w:pPr>
            <w:r w:rsidRPr="004850CB">
              <w:t>GW-Li</w:t>
            </w:r>
          </w:p>
        </w:tc>
        <w:tc>
          <w:tcPr>
            <w:tcW w:w="2126" w:type="dxa"/>
          </w:tcPr>
          <w:p w14:paraId="0DCD2A76" w14:textId="77777777" w:rsidR="00C40602" w:rsidRPr="004850CB" w:rsidRDefault="00C40602" w:rsidP="00025363">
            <w:pPr>
              <w:spacing w:before="80" w:after="80" w:line="240" w:lineRule="auto"/>
            </w:pPr>
            <w:r w:rsidRPr="004850CB">
              <w:t>Licht / Strom</w:t>
            </w:r>
          </w:p>
        </w:tc>
        <w:tc>
          <w:tcPr>
            <w:tcW w:w="5459" w:type="dxa"/>
          </w:tcPr>
          <w:p w14:paraId="12E2B3B5" w14:textId="77777777" w:rsidR="00C40602" w:rsidRPr="004850CB" w:rsidRDefault="00C40602" w:rsidP="00025363">
            <w:pPr>
              <w:spacing w:before="80" w:after="80" w:line="240" w:lineRule="auto"/>
            </w:pPr>
            <w:r w:rsidRPr="004850CB">
              <w:t>Beleuchtungsgeräten sowie Ausleuchten (Lichtmast) und Stromversorgung an Einsatzstellen</w:t>
            </w:r>
          </w:p>
        </w:tc>
      </w:tr>
      <w:tr w:rsidR="004850CB" w:rsidRPr="004850CB" w14:paraId="4F924E4B" w14:textId="77777777" w:rsidTr="00025363">
        <w:tc>
          <w:tcPr>
            <w:tcW w:w="1487" w:type="dxa"/>
          </w:tcPr>
          <w:p w14:paraId="2127598E" w14:textId="77777777" w:rsidR="00C40602" w:rsidRPr="004850CB" w:rsidRDefault="00C40602" w:rsidP="00025363">
            <w:pPr>
              <w:spacing w:before="80" w:after="80" w:line="240" w:lineRule="auto"/>
            </w:pPr>
            <w:r w:rsidRPr="004850CB">
              <w:t>GW-Mess</w:t>
            </w:r>
          </w:p>
        </w:tc>
        <w:tc>
          <w:tcPr>
            <w:tcW w:w="2126" w:type="dxa"/>
          </w:tcPr>
          <w:p w14:paraId="7DA36AE2" w14:textId="77777777" w:rsidR="00C40602" w:rsidRPr="004850CB" w:rsidRDefault="00C40602" w:rsidP="00025363">
            <w:pPr>
              <w:spacing w:before="80" w:after="80" w:line="240" w:lineRule="auto"/>
            </w:pPr>
            <w:r w:rsidRPr="004850CB">
              <w:t>Messtechnik</w:t>
            </w:r>
          </w:p>
        </w:tc>
        <w:tc>
          <w:tcPr>
            <w:tcW w:w="5459" w:type="dxa"/>
          </w:tcPr>
          <w:p w14:paraId="01485931" w14:textId="77777777" w:rsidR="00C40602" w:rsidRPr="004850CB" w:rsidRDefault="00C40602" w:rsidP="00025363">
            <w:pPr>
              <w:spacing w:before="80" w:after="80" w:line="240" w:lineRule="auto"/>
            </w:pPr>
            <w:r w:rsidRPr="004850CB">
              <w:t>Ausrüstungen und Geräten zu</w:t>
            </w:r>
            <w:r w:rsidR="00D22F9F" w:rsidRPr="004850CB">
              <w:t>m</w:t>
            </w:r>
            <w:r w:rsidRPr="004850CB">
              <w:t xml:space="preserve"> Messen der Umgebungsluft bei Brandeinsätzen oder bei einem Austritt umweltgefährdender Stoffe </w:t>
            </w:r>
          </w:p>
        </w:tc>
      </w:tr>
      <w:tr w:rsidR="004850CB" w:rsidRPr="004850CB" w14:paraId="013CDA61" w14:textId="77777777" w:rsidTr="00025363">
        <w:tc>
          <w:tcPr>
            <w:tcW w:w="1487" w:type="dxa"/>
          </w:tcPr>
          <w:p w14:paraId="3AD27481" w14:textId="77777777" w:rsidR="00C40602" w:rsidRPr="004850CB" w:rsidRDefault="00C40602" w:rsidP="00025363">
            <w:pPr>
              <w:spacing w:before="80" w:after="80" w:line="240" w:lineRule="auto"/>
            </w:pPr>
            <w:r w:rsidRPr="004850CB">
              <w:t>GW-N</w:t>
            </w:r>
          </w:p>
        </w:tc>
        <w:tc>
          <w:tcPr>
            <w:tcW w:w="2126" w:type="dxa"/>
          </w:tcPr>
          <w:p w14:paraId="36CC5553" w14:textId="77777777" w:rsidR="00C40602" w:rsidRPr="004850CB" w:rsidRDefault="00C40602" w:rsidP="00025363">
            <w:pPr>
              <w:spacing w:before="80" w:after="80" w:line="240" w:lineRule="auto"/>
            </w:pPr>
            <w:r w:rsidRPr="004850CB">
              <w:t>Nachschub</w:t>
            </w:r>
          </w:p>
        </w:tc>
        <w:tc>
          <w:tcPr>
            <w:tcW w:w="5459" w:type="dxa"/>
          </w:tcPr>
          <w:p w14:paraId="57F23089" w14:textId="77777777" w:rsidR="00C40602" w:rsidRPr="004850CB" w:rsidRDefault="00C40602" w:rsidP="00025363">
            <w:pPr>
              <w:spacing w:before="80" w:after="80" w:line="240" w:lineRule="auto"/>
            </w:pPr>
            <w:r w:rsidRPr="004850CB">
              <w:t xml:space="preserve">besonderen Geräten, Einsatz- und Hilfsmitteln, die an Einsatzstellen benötigt werden </w:t>
            </w:r>
          </w:p>
        </w:tc>
      </w:tr>
      <w:tr w:rsidR="004850CB" w:rsidRPr="004850CB" w14:paraId="460CDD61" w14:textId="77777777" w:rsidTr="00025363">
        <w:tc>
          <w:tcPr>
            <w:tcW w:w="1487" w:type="dxa"/>
          </w:tcPr>
          <w:p w14:paraId="16927037" w14:textId="77777777" w:rsidR="00C40602" w:rsidRPr="004850CB" w:rsidRDefault="00C40602" w:rsidP="00025363">
            <w:pPr>
              <w:spacing w:before="80" w:after="80" w:line="240" w:lineRule="auto"/>
            </w:pPr>
            <w:r w:rsidRPr="004850CB">
              <w:t>GW-Öl</w:t>
            </w:r>
          </w:p>
        </w:tc>
        <w:tc>
          <w:tcPr>
            <w:tcW w:w="2126" w:type="dxa"/>
          </w:tcPr>
          <w:p w14:paraId="0AE7B192" w14:textId="77777777" w:rsidR="00C40602" w:rsidRPr="004850CB" w:rsidRDefault="00C40602" w:rsidP="00025363">
            <w:pPr>
              <w:spacing w:before="80" w:after="80" w:line="240" w:lineRule="auto"/>
            </w:pPr>
            <w:r w:rsidRPr="004850CB">
              <w:t>Ölbeseitigung</w:t>
            </w:r>
          </w:p>
        </w:tc>
        <w:tc>
          <w:tcPr>
            <w:tcW w:w="5459" w:type="dxa"/>
          </w:tcPr>
          <w:p w14:paraId="7593E6DF" w14:textId="77777777" w:rsidR="00C40602" w:rsidRPr="004850CB" w:rsidRDefault="00C40602" w:rsidP="00025363">
            <w:pPr>
              <w:spacing w:before="80" w:after="80" w:line="240" w:lineRule="auto"/>
            </w:pPr>
            <w:r w:rsidRPr="004850CB">
              <w:t>Geräten für die Beseitigung von wassergefährdenden Stoffen</w:t>
            </w:r>
          </w:p>
        </w:tc>
      </w:tr>
      <w:tr w:rsidR="004850CB" w:rsidRPr="004850CB" w14:paraId="16CE841F" w14:textId="77777777" w:rsidTr="00025363">
        <w:tc>
          <w:tcPr>
            <w:tcW w:w="1487" w:type="dxa"/>
          </w:tcPr>
          <w:p w14:paraId="7695A4BB" w14:textId="77777777" w:rsidR="00C40602" w:rsidRPr="004850CB" w:rsidRDefault="00C40602" w:rsidP="00025363">
            <w:pPr>
              <w:spacing w:before="80" w:after="80" w:line="240" w:lineRule="auto"/>
            </w:pPr>
            <w:r w:rsidRPr="004850CB">
              <w:t>GW-S</w:t>
            </w:r>
          </w:p>
        </w:tc>
        <w:tc>
          <w:tcPr>
            <w:tcW w:w="2126" w:type="dxa"/>
          </w:tcPr>
          <w:p w14:paraId="65DD999C" w14:textId="77777777" w:rsidR="00C40602" w:rsidRPr="004850CB" w:rsidRDefault="00C40602" w:rsidP="00025363">
            <w:pPr>
              <w:spacing w:before="80" w:after="80" w:line="240" w:lineRule="auto"/>
            </w:pPr>
            <w:r w:rsidRPr="004850CB">
              <w:t>Strahlenschutz</w:t>
            </w:r>
          </w:p>
        </w:tc>
        <w:tc>
          <w:tcPr>
            <w:tcW w:w="5459" w:type="dxa"/>
          </w:tcPr>
          <w:p w14:paraId="015AE34C" w14:textId="77777777" w:rsidR="00C40602" w:rsidRPr="004850CB" w:rsidRDefault="00C40602" w:rsidP="00025363">
            <w:pPr>
              <w:spacing w:before="80" w:after="80" w:line="240" w:lineRule="auto"/>
            </w:pPr>
            <w:r w:rsidRPr="004850CB">
              <w:t>speziellen Schutzkleidungen und Strahlenschutz- und Messgeräten</w:t>
            </w:r>
          </w:p>
        </w:tc>
      </w:tr>
      <w:tr w:rsidR="004850CB" w:rsidRPr="004850CB" w14:paraId="6589C2D6" w14:textId="77777777" w:rsidTr="00025363">
        <w:tc>
          <w:tcPr>
            <w:tcW w:w="1487" w:type="dxa"/>
          </w:tcPr>
          <w:p w14:paraId="0BAF64DE" w14:textId="77777777" w:rsidR="00C40602" w:rsidRPr="004850CB" w:rsidRDefault="00C40602" w:rsidP="00025363">
            <w:pPr>
              <w:spacing w:before="80" w:after="80" w:line="240" w:lineRule="auto"/>
            </w:pPr>
            <w:r w:rsidRPr="004850CB">
              <w:t>GW-T</w:t>
            </w:r>
          </w:p>
        </w:tc>
        <w:tc>
          <w:tcPr>
            <w:tcW w:w="2126" w:type="dxa"/>
          </w:tcPr>
          <w:p w14:paraId="62BD6230" w14:textId="77777777" w:rsidR="00C40602" w:rsidRPr="004850CB" w:rsidRDefault="00C40602" w:rsidP="00025363">
            <w:pPr>
              <w:spacing w:before="80" w:after="80" w:line="240" w:lineRule="auto"/>
            </w:pPr>
            <w:r w:rsidRPr="004850CB">
              <w:t>Transport</w:t>
            </w:r>
          </w:p>
        </w:tc>
        <w:tc>
          <w:tcPr>
            <w:tcW w:w="5459" w:type="dxa"/>
          </w:tcPr>
          <w:p w14:paraId="166CC337" w14:textId="77777777" w:rsidR="00C40602" w:rsidRPr="004850CB" w:rsidRDefault="00C40602" w:rsidP="00025363">
            <w:pPr>
              <w:spacing w:before="80" w:after="80" w:line="240" w:lineRule="auto"/>
            </w:pPr>
            <w:r w:rsidRPr="004850CB">
              <w:t xml:space="preserve">besonderen Geräten, Einsatz- und Hilfsmitteln, die an Einsatzstellen benötigt werden </w:t>
            </w:r>
          </w:p>
        </w:tc>
      </w:tr>
      <w:tr w:rsidR="004850CB" w:rsidRPr="004850CB" w14:paraId="457EB049" w14:textId="77777777" w:rsidTr="00025363">
        <w:tc>
          <w:tcPr>
            <w:tcW w:w="1487" w:type="dxa"/>
          </w:tcPr>
          <w:p w14:paraId="71046BDF" w14:textId="77777777" w:rsidR="00C40602" w:rsidRPr="004850CB" w:rsidRDefault="00C40602" w:rsidP="00025363">
            <w:pPr>
              <w:spacing w:before="80" w:after="80" w:line="240" w:lineRule="auto"/>
            </w:pPr>
            <w:r w:rsidRPr="004850CB">
              <w:t>GW-T</w:t>
            </w:r>
          </w:p>
        </w:tc>
        <w:tc>
          <w:tcPr>
            <w:tcW w:w="2126" w:type="dxa"/>
          </w:tcPr>
          <w:p w14:paraId="51AB4BF0" w14:textId="77777777" w:rsidR="00C40602" w:rsidRPr="004850CB" w:rsidRDefault="00C40602" w:rsidP="00025363">
            <w:pPr>
              <w:spacing w:before="80" w:after="80" w:line="240" w:lineRule="auto"/>
            </w:pPr>
            <w:r w:rsidRPr="004850CB">
              <w:t>Tauchen</w:t>
            </w:r>
          </w:p>
        </w:tc>
        <w:tc>
          <w:tcPr>
            <w:tcW w:w="5459" w:type="dxa"/>
          </w:tcPr>
          <w:p w14:paraId="338D0ED4" w14:textId="77777777" w:rsidR="00C40602" w:rsidRPr="004850CB" w:rsidRDefault="00C40602" w:rsidP="00025363">
            <w:pPr>
              <w:spacing w:before="80" w:after="80" w:line="240" w:lineRule="auto"/>
            </w:pPr>
            <w:r w:rsidRPr="004850CB">
              <w:t>Tauchern und ihren Tauchgeräten und weiteren für den Einsatz erforderlichen Einsatz- und Hilfsmitteln</w:t>
            </w:r>
          </w:p>
        </w:tc>
      </w:tr>
      <w:tr w:rsidR="004850CB" w:rsidRPr="004850CB" w14:paraId="5416C0FB" w14:textId="77777777" w:rsidTr="00025363">
        <w:tc>
          <w:tcPr>
            <w:tcW w:w="1487" w:type="dxa"/>
          </w:tcPr>
          <w:p w14:paraId="283DAF1F" w14:textId="77777777" w:rsidR="00C40602" w:rsidRPr="004850CB" w:rsidRDefault="00C40602" w:rsidP="00025363">
            <w:pPr>
              <w:spacing w:before="80" w:after="80" w:line="240" w:lineRule="auto"/>
            </w:pPr>
            <w:r w:rsidRPr="004850CB">
              <w:t>GW-Tier</w:t>
            </w:r>
          </w:p>
        </w:tc>
        <w:tc>
          <w:tcPr>
            <w:tcW w:w="2126" w:type="dxa"/>
          </w:tcPr>
          <w:p w14:paraId="6174007E" w14:textId="77777777" w:rsidR="00C40602" w:rsidRPr="004850CB" w:rsidRDefault="00C40602" w:rsidP="00025363">
            <w:pPr>
              <w:spacing w:before="80" w:after="80" w:line="240" w:lineRule="auto"/>
            </w:pPr>
            <w:r w:rsidRPr="004850CB">
              <w:t>Tierrettung</w:t>
            </w:r>
          </w:p>
        </w:tc>
        <w:tc>
          <w:tcPr>
            <w:tcW w:w="5459" w:type="dxa"/>
          </w:tcPr>
          <w:p w14:paraId="3A43BF82" w14:textId="77777777" w:rsidR="00C40602" w:rsidRPr="004850CB" w:rsidRDefault="00C40602" w:rsidP="00025363">
            <w:pPr>
              <w:spacing w:before="80" w:after="80" w:line="240" w:lineRule="auto"/>
            </w:pPr>
            <w:r w:rsidRPr="004850CB">
              <w:t>Geräten und Hilfsmitteln zum Fangen und Transportieren von lebenden Tieren</w:t>
            </w:r>
          </w:p>
        </w:tc>
      </w:tr>
      <w:tr w:rsidR="004850CB" w:rsidRPr="004850CB" w14:paraId="2253887D" w14:textId="77777777" w:rsidTr="00025363">
        <w:tc>
          <w:tcPr>
            <w:tcW w:w="1487" w:type="dxa"/>
          </w:tcPr>
          <w:p w14:paraId="07F64676" w14:textId="77777777" w:rsidR="00C40602" w:rsidRPr="004850CB" w:rsidRDefault="00C40602" w:rsidP="00025363">
            <w:pPr>
              <w:spacing w:before="80" w:after="80" w:line="240" w:lineRule="auto"/>
            </w:pPr>
            <w:r w:rsidRPr="004850CB">
              <w:t>GW-W</w:t>
            </w:r>
          </w:p>
        </w:tc>
        <w:tc>
          <w:tcPr>
            <w:tcW w:w="2126" w:type="dxa"/>
          </w:tcPr>
          <w:p w14:paraId="0DF9D837" w14:textId="77777777" w:rsidR="00C40602" w:rsidRPr="004850CB" w:rsidRDefault="00C40602" w:rsidP="00025363">
            <w:pPr>
              <w:spacing w:before="80" w:after="80" w:line="240" w:lineRule="auto"/>
            </w:pPr>
            <w:r w:rsidRPr="004850CB">
              <w:t>Wasserrettung</w:t>
            </w:r>
          </w:p>
        </w:tc>
        <w:tc>
          <w:tcPr>
            <w:tcW w:w="5459" w:type="dxa"/>
          </w:tcPr>
          <w:p w14:paraId="44E86410" w14:textId="77777777" w:rsidR="00C40602" w:rsidRPr="004850CB" w:rsidRDefault="00C40602" w:rsidP="00025363">
            <w:pPr>
              <w:spacing w:before="80" w:after="80" w:line="240" w:lineRule="auto"/>
            </w:pPr>
            <w:r w:rsidRPr="004850CB">
              <w:t>Geräten zur Rettung von Personen bei Unfällen auf / an Gewässern oder auf / an vereisten Wasserflächen</w:t>
            </w:r>
          </w:p>
        </w:tc>
      </w:tr>
    </w:tbl>
    <w:bookmarkEnd w:id="13"/>
    <w:bookmarkEnd w:id="14"/>
    <w:p w14:paraId="79A7F29B" w14:textId="77777777" w:rsidR="00C40602" w:rsidRPr="004850CB" w:rsidRDefault="00C40602" w:rsidP="00C40602">
      <w:pPr>
        <w:rPr>
          <w:sz w:val="20"/>
          <w:szCs w:val="20"/>
        </w:rPr>
      </w:pPr>
      <w:r w:rsidRPr="004850CB">
        <w:rPr>
          <w:b/>
          <w:sz w:val="20"/>
          <w:szCs w:val="20"/>
        </w:rPr>
        <w:t>Tabelle 1:</w:t>
      </w:r>
      <w:r w:rsidRPr="004850CB">
        <w:rPr>
          <w:sz w:val="20"/>
          <w:szCs w:val="20"/>
        </w:rPr>
        <w:t xml:space="preserve"> Beispiele für Gerätewagen</w:t>
      </w:r>
    </w:p>
    <w:p w14:paraId="3B132449" w14:textId="77777777" w:rsidR="00C40602" w:rsidRPr="004850CB" w:rsidRDefault="00C40602" w:rsidP="00C40602"/>
    <w:p w14:paraId="6863E7A6" w14:textId="77777777" w:rsidR="00C40602" w:rsidRPr="004850CB" w:rsidRDefault="00C40602" w:rsidP="00A4249F">
      <w:pPr>
        <w:pStyle w:val="berschrift1"/>
      </w:pPr>
      <w:bookmarkStart w:id="15" w:name="_Toc53562135"/>
      <w:r w:rsidRPr="004850CB">
        <w:t>7   Krankenfahrzeuge der Feuerwehr</w:t>
      </w:r>
      <w:bookmarkEnd w:id="15"/>
    </w:p>
    <w:p w14:paraId="5BBAB10E" w14:textId="77777777" w:rsidR="00C40602" w:rsidRPr="004850CB" w:rsidRDefault="00C40602" w:rsidP="00025363">
      <w:pPr>
        <w:spacing w:after="240"/>
      </w:pPr>
      <w:r w:rsidRPr="004850CB">
        <w:t>Gemäß der europaeinheitlichen DIN EN 1846-1 werden Krankenfahrzeuge der Feuerwehr von Feuerwehrpersonal betrieben und für die Versorgung und den Transport von Patienten verwendet. Sie dürfen auch mit anderen Einrichtungen für den Gebrauch durch die Feuerwehr ausgerüstet sein. Aufgrund der Struktur des Rettungsdienstes in Deutschland sind die Fahrzeuge für alle im Rettungsdienst tätigen Organisationen gleichermaßen genormt, so dass es hier keine speziellen Krankenfahrzeuge nur für die Feuerwehr gibt.</w:t>
      </w:r>
    </w:p>
    <w:p w14:paraId="2427598D" w14:textId="77777777" w:rsidR="00C40602" w:rsidRPr="004850CB" w:rsidRDefault="00C40602" w:rsidP="00C40602">
      <w:r w:rsidRPr="004850CB">
        <w:t>Zu den Krankenfahrzeugen zählen unter anderem die Krankentransportwagen KTW, die Notfallkrankenwagen, die Rettungswagen RTW und die Notarzt-Einsatzfahrzeuge NEF.</w:t>
      </w:r>
    </w:p>
    <w:p w14:paraId="14A34C8B" w14:textId="77777777" w:rsidR="00C40602" w:rsidRPr="004850CB" w:rsidRDefault="00C40602" w:rsidP="00C40602"/>
    <w:p w14:paraId="57BC2D90" w14:textId="77777777" w:rsidR="00C40602" w:rsidRPr="004850CB" w:rsidRDefault="00C40602" w:rsidP="00A4249F">
      <w:pPr>
        <w:pStyle w:val="berschrift2"/>
      </w:pPr>
      <w:bookmarkStart w:id="16" w:name="_Toc53562136"/>
      <w:r w:rsidRPr="004850CB">
        <w:lastRenderedPageBreak/>
        <w:t>7.1   Krankentransportwagen KTW</w:t>
      </w:r>
      <w:bookmarkEnd w:id="16"/>
    </w:p>
    <w:p w14:paraId="692CC893" w14:textId="77777777" w:rsidR="00C40602" w:rsidRPr="004850CB" w:rsidRDefault="00C40602" w:rsidP="00025363">
      <w:pPr>
        <w:spacing w:after="240"/>
      </w:pPr>
      <w:r w:rsidRPr="004850CB">
        <w:t>Krankentransportwagen KTW werden zum Transport von einzelnen Patienten (Typ A</w:t>
      </w:r>
      <w:r w:rsidRPr="004850CB">
        <w:rPr>
          <w:vertAlign w:val="subscript"/>
        </w:rPr>
        <w:t>1</w:t>
      </w:r>
      <w:r w:rsidRPr="004850CB">
        <w:t>) oder mehreren Patienten (Typ A</w:t>
      </w:r>
      <w:r w:rsidRPr="004850CB">
        <w:rPr>
          <w:vertAlign w:val="subscript"/>
        </w:rPr>
        <w:t>2</w:t>
      </w:r>
      <w:r w:rsidRPr="004850CB">
        <w:t xml:space="preserve">), die vorhersehbar nicht Notfallpatienten sind, verwendet. </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2053928D" w14:textId="77777777" w:rsidTr="00025363">
        <w:tc>
          <w:tcPr>
            <w:tcW w:w="4425" w:type="dxa"/>
          </w:tcPr>
          <w:p w14:paraId="76179261" w14:textId="77777777" w:rsidR="00C40602" w:rsidRPr="004850CB" w:rsidRDefault="00C40602" w:rsidP="00C40602">
            <w:r w:rsidRPr="004850CB">
              <w:rPr>
                <w:noProof/>
              </w:rPr>
              <w:drawing>
                <wp:inline distT="0" distB="0" distL="0" distR="0" wp14:anchorId="331165D4" wp14:editId="3D7C5314">
                  <wp:extent cx="2660015" cy="1318895"/>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699" b="10224"/>
                          <a:stretch/>
                        </pic:blipFill>
                        <pic:spPr bwMode="auto">
                          <a:xfrm>
                            <a:off x="0" y="0"/>
                            <a:ext cx="2722898" cy="1350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0157916C" w14:textId="77777777" w:rsidR="00C40602" w:rsidRPr="004850CB" w:rsidRDefault="00C40602" w:rsidP="00025363">
            <w:pPr>
              <w:pStyle w:val="Listenabsatz"/>
              <w:spacing w:before="80" w:after="80" w:line="276" w:lineRule="auto"/>
              <w:ind w:left="227" w:hanging="227"/>
              <w:contextualSpacing w:val="0"/>
              <w:rPr>
                <w:lang w:eastAsia="de-DE"/>
              </w:rPr>
            </w:pPr>
            <w:r w:rsidRPr="004850CB">
              <w:t>spezieller Pkw-Kombi (längerer Radstand, höherer Innenraum) oder seriengemäßer Kastenwagen mit spezieller Ausstattung</w:t>
            </w:r>
          </w:p>
          <w:p w14:paraId="17728B38" w14:textId="77777777" w:rsidR="00C40602" w:rsidRPr="004850CB" w:rsidRDefault="00C40602" w:rsidP="00025363">
            <w:pPr>
              <w:pStyle w:val="Listenabsatz"/>
              <w:spacing w:before="80" w:after="80" w:line="276" w:lineRule="auto"/>
              <w:ind w:left="227" w:hanging="227"/>
              <w:contextualSpacing w:val="0"/>
              <w:rPr>
                <w:lang w:eastAsia="de-DE"/>
              </w:rPr>
            </w:pPr>
            <w:r w:rsidRPr="004850CB">
              <w:t>professionelle Grundausrüstung für Erste Hilfe und Pflegemaßnahmen mit Ausrüstungen für die Bereiche Beatmung, Kreislauf, Verband- und Pflegemittel</w:t>
            </w:r>
          </w:p>
        </w:tc>
      </w:tr>
    </w:tbl>
    <w:p w14:paraId="4129FAD6" w14:textId="77777777" w:rsidR="00C40602" w:rsidRPr="004850CB" w:rsidRDefault="00C40602" w:rsidP="00C40602">
      <w:pPr>
        <w:rPr>
          <w:sz w:val="20"/>
          <w:szCs w:val="20"/>
        </w:rPr>
      </w:pPr>
      <w:r w:rsidRPr="004850CB">
        <w:rPr>
          <w:b/>
          <w:sz w:val="20"/>
          <w:szCs w:val="20"/>
        </w:rPr>
        <w:t>Abbildung 6:</w:t>
      </w:r>
      <w:r w:rsidRPr="004850CB">
        <w:rPr>
          <w:sz w:val="20"/>
          <w:szCs w:val="20"/>
        </w:rPr>
        <w:t xml:space="preserve"> Krankentransportwagen KTW </w:t>
      </w:r>
    </w:p>
    <w:p w14:paraId="0288AA24" w14:textId="77777777" w:rsidR="00C40602" w:rsidRPr="004850CB" w:rsidRDefault="00C40602" w:rsidP="00C40602"/>
    <w:p w14:paraId="4FF3E053" w14:textId="77777777" w:rsidR="00C40602" w:rsidRPr="004850CB" w:rsidRDefault="00C40602" w:rsidP="00A4249F">
      <w:pPr>
        <w:pStyle w:val="berschrift2"/>
      </w:pPr>
      <w:bookmarkStart w:id="17" w:name="_Toc53562137"/>
      <w:r w:rsidRPr="004850CB">
        <w:t>7.2   Rettungswagen RTW</w:t>
      </w:r>
      <w:bookmarkEnd w:id="17"/>
    </w:p>
    <w:p w14:paraId="59F1A14D" w14:textId="77777777" w:rsidR="00C40602" w:rsidRPr="004850CB" w:rsidRDefault="00C40602" w:rsidP="00C40602">
      <w:r w:rsidRPr="004850CB">
        <w:t>Rettungswagen RTW (Typ C) werden zum Transport, zur erweiterten Behandlung und zur Überwachung von Notfallpatienten verwendet.</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14BC2C6A" w14:textId="77777777" w:rsidTr="00025363">
        <w:tc>
          <w:tcPr>
            <w:tcW w:w="4425" w:type="dxa"/>
          </w:tcPr>
          <w:p w14:paraId="25C5ECF4" w14:textId="77777777" w:rsidR="00C40602" w:rsidRPr="004850CB" w:rsidRDefault="00C40602" w:rsidP="00C40602">
            <w:r w:rsidRPr="004850CB">
              <w:rPr>
                <w:noProof/>
              </w:rPr>
              <w:drawing>
                <wp:inline distT="0" distB="0" distL="0" distR="0" wp14:anchorId="658BF0AB" wp14:editId="449CB81F">
                  <wp:extent cx="2670547" cy="162176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94" t="13536" r="5539" b="5370"/>
                          <a:stretch/>
                        </pic:blipFill>
                        <pic:spPr bwMode="auto">
                          <a:xfrm>
                            <a:off x="0" y="0"/>
                            <a:ext cx="2722335" cy="1653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35200849" w14:textId="77777777" w:rsidR="00C40602" w:rsidRPr="004850CB" w:rsidRDefault="00C40602" w:rsidP="00025363">
            <w:pPr>
              <w:pStyle w:val="Listenabsatz"/>
              <w:spacing w:before="80" w:after="80" w:line="276" w:lineRule="auto"/>
              <w:ind w:left="227" w:hanging="227"/>
              <w:contextualSpacing w:val="0"/>
              <w:rPr>
                <w:lang w:eastAsia="de-DE"/>
              </w:rPr>
            </w:pPr>
            <w:r w:rsidRPr="004850CB">
              <w:t xml:space="preserve">seriengemäßer Kastenwagen oder Fahrgestell mit abgesetztem Kofferaufbau </w:t>
            </w:r>
          </w:p>
          <w:p w14:paraId="28EAA27A" w14:textId="77777777" w:rsidR="00C40602" w:rsidRPr="004850CB" w:rsidRDefault="00C40602" w:rsidP="00025363">
            <w:pPr>
              <w:pStyle w:val="Listenabsatz"/>
              <w:spacing w:before="80" w:after="80" w:line="276" w:lineRule="auto"/>
              <w:ind w:left="227" w:hanging="227"/>
              <w:contextualSpacing w:val="0"/>
              <w:rPr>
                <w:lang w:eastAsia="de-DE"/>
              </w:rPr>
            </w:pPr>
            <w:r w:rsidRPr="004850CB">
              <w:t>unterteilt in Fahrer- und Krankenraum</w:t>
            </w:r>
          </w:p>
          <w:p w14:paraId="4C67E083" w14:textId="77777777" w:rsidR="00C40602" w:rsidRPr="004850CB" w:rsidRDefault="00C40602" w:rsidP="00025363">
            <w:pPr>
              <w:pStyle w:val="Listenabsatz"/>
              <w:spacing w:before="80" w:after="80" w:line="276" w:lineRule="auto"/>
              <w:ind w:left="227" w:hanging="227"/>
              <w:contextualSpacing w:val="0"/>
              <w:rPr>
                <w:lang w:eastAsia="de-DE"/>
              </w:rPr>
            </w:pPr>
            <w:r w:rsidRPr="004850CB">
              <w:rPr>
                <w:lang w:eastAsia="de-DE"/>
              </w:rPr>
              <w:t>Krankenraum mit einer von</w:t>
            </w:r>
            <w:r w:rsidRPr="004850CB">
              <w:t xml:space="preserve"> drei Seiten zugänglichen Krankentragenhalterung</w:t>
            </w:r>
            <w:r w:rsidRPr="004850CB">
              <w:rPr>
                <w:lang w:eastAsia="de-DE"/>
              </w:rPr>
              <w:t xml:space="preserve"> </w:t>
            </w:r>
          </w:p>
          <w:p w14:paraId="481CD24A" w14:textId="77777777" w:rsidR="00C40602" w:rsidRPr="004850CB" w:rsidRDefault="00C40602" w:rsidP="00025363">
            <w:pPr>
              <w:pStyle w:val="Listenabsatz"/>
              <w:spacing w:before="80" w:after="80" w:line="276" w:lineRule="auto"/>
              <w:ind w:left="227" w:hanging="227"/>
              <w:contextualSpacing w:val="0"/>
              <w:rPr>
                <w:lang w:eastAsia="de-DE"/>
              </w:rPr>
            </w:pPr>
            <w:r w:rsidRPr="004850CB">
              <w:t>umfangreiche Ausrüstungen für die Bereiche Beatmung, Diagnostik, Kreislauf und Behandlung lebensbedrohlicher Störungen</w:t>
            </w:r>
          </w:p>
        </w:tc>
      </w:tr>
    </w:tbl>
    <w:p w14:paraId="12009595" w14:textId="77777777" w:rsidR="00C40602" w:rsidRPr="004850CB" w:rsidRDefault="00C40602" w:rsidP="00C40602">
      <w:pPr>
        <w:rPr>
          <w:sz w:val="20"/>
          <w:szCs w:val="20"/>
        </w:rPr>
      </w:pPr>
      <w:r w:rsidRPr="004850CB">
        <w:rPr>
          <w:b/>
          <w:sz w:val="20"/>
          <w:szCs w:val="20"/>
        </w:rPr>
        <w:t>Abbildung 7:</w:t>
      </w:r>
      <w:r w:rsidRPr="004850CB">
        <w:rPr>
          <w:sz w:val="20"/>
          <w:szCs w:val="20"/>
        </w:rPr>
        <w:t xml:space="preserve"> Rettungswagen RTW </w:t>
      </w:r>
    </w:p>
    <w:p w14:paraId="3B773C03" w14:textId="77777777" w:rsidR="00C40602" w:rsidRPr="004850CB" w:rsidRDefault="00C40602" w:rsidP="00C40602">
      <w:bookmarkStart w:id="18" w:name="_Hlk509742297"/>
    </w:p>
    <w:p w14:paraId="6846127C" w14:textId="77777777" w:rsidR="00C40602" w:rsidRPr="004850CB" w:rsidRDefault="00C40602" w:rsidP="00A4249F">
      <w:pPr>
        <w:pStyle w:val="berschrift2"/>
      </w:pPr>
      <w:bookmarkStart w:id="19" w:name="_Toc53562138"/>
      <w:r w:rsidRPr="004850CB">
        <w:t>7.3   Notarzt-Einsatzfahrzeug NEF</w:t>
      </w:r>
      <w:bookmarkEnd w:id="19"/>
    </w:p>
    <w:p w14:paraId="633FFF41" w14:textId="77777777" w:rsidR="00C40602" w:rsidRPr="004850CB" w:rsidRDefault="00C40602" w:rsidP="00025363">
      <w:pPr>
        <w:spacing w:after="240"/>
      </w:pPr>
      <w:r w:rsidRPr="004850CB">
        <w:t>Notarzt-Einsatzfahrzeuge NEF werden zum Transport des Notarztes zum Einsatzort verwendet. Bei Anwendung des Rendezvous-Systems fahren ein Notarzt-Einsatzfahrzeug und ein Rettungswagen RTW unabhängig voneinander zum Einsatzort.</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6DF95762" w14:textId="77777777" w:rsidTr="00025363">
        <w:tc>
          <w:tcPr>
            <w:tcW w:w="4425" w:type="dxa"/>
          </w:tcPr>
          <w:p w14:paraId="29304325" w14:textId="77777777" w:rsidR="00C40602" w:rsidRPr="004850CB" w:rsidRDefault="00C40602" w:rsidP="00C40602">
            <w:r w:rsidRPr="004850CB">
              <w:rPr>
                <w:noProof/>
              </w:rPr>
              <w:drawing>
                <wp:inline distT="0" distB="0" distL="0" distR="0" wp14:anchorId="4B505B99" wp14:editId="64D6CA5B">
                  <wp:extent cx="2660073" cy="1328170"/>
                  <wp:effectExtent l="0" t="0" r="698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795" b="9674"/>
                          <a:stretch/>
                        </pic:blipFill>
                        <pic:spPr bwMode="auto">
                          <a:xfrm>
                            <a:off x="0" y="0"/>
                            <a:ext cx="2710667" cy="1353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3B8CB6D0" w14:textId="77777777" w:rsidR="00C40602" w:rsidRPr="004850CB" w:rsidRDefault="00C40602" w:rsidP="00025363">
            <w:pPr>
              <w:pStyle w:val="Listenabsatz"/>
              <w:spacing w:before="80" w:after="80" w:line="276" w:lineRule="auto"/>
              <w:ind w:left="227" w:hanging="227"/>
              <w:contextualSpacing w:val="0"/>
              <w:rPr>
                <w:lang w:eastAsia="de-DE"/>
              </w:rPr>
            </w:pPr>
            <w:r w:rsidRPr="004850CB">
              <w:t>seriengemäßer Personenkraftwagen, Geländewagen oder Kleintransporter mit mindestens drei Sitzplätze</w:t>
            </w:r>
          </w:p>
          <w:p w14:paraId="204E1145" w14:textId="77777777" w:rsidR="00C40602" w:rsidRPr="004850CB" w:rsidRDefault="00C40602" w:rsidP="00025363">
            <w:pPr>
              <w:pStyle w:val="Listenabsatz"/>
              <w:spacing w:before="80" w:after="80" w:line="276" w:lineRule="auto"/>
              <w:ind w:left="227" w:hanging="227"/>
              <w:contextualSpacing w:val="0"/>
              <w:rPr>
                <w:lang w:eastAsia="de-DE"/>
              </w:rPr>
            </w:pPr>
            <w:r w:rsidRPr="004850CB">
              <w:rPr>
                <w:lang w:eastAsia="de-DE"/>
              </w:rPr>
              <w:t>medizinische und technische Ausrüstung für die Wiederherstellung und Aufrechterhaltung der lebenswichtigen Vital-Funktionen von Notfallpatienten</w:t>
            </w:r>
          </w:p>
        </w:tc>
      </w:tr>
    </w:tbl>
    <w:p w14:paraId="119A4A35" w14:textId="77777777" w:rsidR="00C40602" w:rsidRPr="004850CB" w:rsidRDefault="00C40602" w:rsidP="00C40602">
      <w:pPr>
        <w:rPr>
          <w:sz w:val="20"/>
          <w:szCs w:val="20"/>
        </w:rPr>
      </w:pPr>
      <w:r w:rsidRPr="004850CB">
        <w:rPr>
          <w:b/>
          <w:sz w:val="20"/>
          <w:szCs w:val="20"/>
        </w:rPr>
        <w:t>Abbildung 8:</w:t>
      </w:r>
      <w:r w:rsidRPr="004850CB">
        <w:rPr>
          <w:sz w:val="20"/>
          <w:szCs w:val="20"/>
        </w:rPr>
        <w:t xml:space="preserve"> Notarzt-Einsatzfahrzeug NEF </w:t>
      </w:r>
    </w:p>
    <w:bookmarkEnd w:id="18"/>
    <w:p w14:paraId="671D939E" w14:textId="77777777" w:rsidR="00025363" w:rsidRPr="004850CB" w:rsidRDefault="00025363" w:rsidP="00C40602"/>
    <w:p w14:paraId="74B4EF5C" w14:textId="77777777" w:rsidR="00C40602" w:rsidRPr="004850CB" w:rsidRDefault="00C40602" w:rsidP="00A4249F">
      <w:pPr>
        <w:pStyle w:val="berschrift1"/>
      </w:pPr>
      <w:bookmarkStart w:id="20" w:name="_Toc53562139"/>
      <w:r w:rsidRPr="004850CB">
        <w:lastRenderedPageBreak/>
        <w:t>8   Gerätefahrzeuge Gefahrgut</w:t>
      </w:r>
      <w:bookmarkEnd w:id="20"/>
    </w:p>
    <w:p w14:paraId="5C4F89E4" w14:textId="77777777" w:rsidR="00C40602" w:rsidRPr="004850CB" w:rsidRDefault="00C40602" w:rsidP="00C40602">
      <w:r w:rsidRPr="004850CB">
        <w:t xml:space="preserve">Gerätefahrzeuge Gefahrgut werden für die Durchführung von Einsätzen bei Schadensfällen mit gefährlichen Stoffen verwendet und sind vor allem für die Rettung unter erschwerten Bedingungen und für die Begrenzung von Umweltschäden bei Einsätzen mit Gefahren durch chemische, biologische oder radioaktive Stoffe ausgerüstet. </w:t>
      </w:r>
    </w:p>
    <w:p w14:paraId="7269D833" w14:textId="77777777" w:rsidR="00C40602" w:rsidRPr="004850CB" w:rsidRDefault="00C40602" w:rsidP="00C40602"/>
    <w:p w14:paraId="61981DB4" w14:textId="77777777" w:rsidR="00C40602" w:rsidRPr="004850CB" w:rsidRDefault="00C40602" w:rsidP="00A4249F">
      <w:pPr>
        <w:pStyle w:val="berschrift2"/>
      </w:pPr>
      <w:bookmarkStart w:id="21" w:name="_Toc53562140"/>
      <w:r w:rsidRPr="004850CB">
        <w:t>8.1   Gerätewagen Gefahrgut GW-G</w:t>
      </w:r>
      <w:bookmarkEnd w:id="21"/>
    </w:p>
    <w:p w14:paraId="23B861ED" w14:textId="77777777" w:rsidR="00C40602" w:rsidRPr="004850CB" w:rsidRDefault="00C40602" w:rsidP="00C40602">
      <w:r w:rsidRPr="004850CB">
        <w:t>Gerätewagen Gefahrgut GW-G werden mit ihrer speziellen Ausrüstung und den besonderen persönlichen Schutzausrüstungen für den Nachweis von gefährlichen Stoffen, das Auffangen, Umpumpen und Zwischenlagern von Stoffen und/oder das Eindämmen und Abdichten von Leckagen verwendet. Die Besatzung besteht aus einem Trupp (1/2), mindestens aber aus zwei Einsatzkräften (1/1).</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0C4E20C6" w14:textId="77777777" w:rsidTr="00622FD2">
        <w:tc>
          <w:tcPr>
            <w:tcW w:w="4425" w:type="dxa"/>
          </w:tcPr>
          <w:p w14:paraId="73918B46" w14:textId="77777777" w:rsidR="00C40602" w:rsidRPr="004850CB" w:rsidRDefault="00C40602" w:rsidP="00C40602">
            <w:r w:rsidRPr="004850CB">
              <w:rPr>
                <w:noProof/>
              </w:rPr>
              <w:drawing>
                <wp:inline distT="0" distB="0" distL="0" distR="0" wp14:anchorId="1F1DF3BB" wp14:editId="5B1C0B46">
                  <wp:extent cx="2667700" cy="1490149"/>
                  <wp:effectExtent l="0" t="0" r="0" b="0"/>
                  <wp:docPr id="30" name="Grafik 30" descr="C:\Users\Kemper\AppData\Local\Microsoft\Windows\INetCache\Content.Word\1 GW-G Worms - Bu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mper\AppData\Local\Microsoft\Windows\INetCache\Content.Word\1 GW-G Worms - Bunze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48" b="3465"/>
                          <a:stretch/>
                        </pic:blipFill>
                        <pic:spPr bwMode="auto">
                          <a:xfrm>
                            <a:off x="0" y="0"/>
                            <a:ext cx="2700582" cy="1508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3198F5E4" w14:textId="77777777" w:rsidR="00C40602" w:rsidRPr="004850CB" w:rsidRDefault="00C40602" w:rsidP="00622FD2">
            <w:pPr>
              <w:pStyle w:val="Listenabsatz"/>
              <w:spacing w:before="80" w:after="80" w:line="276" w:lineRule="auto"/>
              <w:ind w:left="227" w:right="-57" w:hanging="227"/>
              <w:contextualSpacing w:val="0"/>
            </w:pPr>
            <w:r w:rsidRPr="004850CB">
              <w:t xml:space="preserve">Fahrgestells mit abgesetztem Kofferaufbau für die Beladung </w:t>
            </w:r>
          </w:p>
          <w:p w14:paraId="541DF03D" w14:textId="77777777" w:rsidR="00C40602" w:rsidRPr="004850CB" w:rsidRDefault="00C40602" w:rsidP="00622FD2">
            <w:pPr>
              <w:pStyle w:val="Listenabsatz"/>
              <w:spacing w:before="80" w:after="80" w:line="276" w:lineRule="auto"/>
              <w:ind w:left="227" w:right="-57" w:hanging="227"/>
              <w:contextualSpacing w:val="0"/>
            </w:pPr>
            <w:r w:rsidRPr="004850CB">
              <w:t>Unterbringung der Beladung in säure-, laugen- und ölbeständigen Transportbehältern</w:t>
            </w:r>
          </w:p>
          <w:p w14:paraId="1B9627C8" w14:textId="77777777" w:rsidR="00C40602" w:rsidRPr="004850CB" w:rsidRDefault="00C40602" w:rsidP="00622FD2">
            <w:pPr>
              <w:pStyle w:val="Listenabsatz"/>
              <w:spacing w:before="80" w:after="80" w:line="276" w:lineRule="auto"/>
              <w:ind w:left="227" w:right="-57" w:hanging="227"/>
              <w:contextualSpacing w:val="0"/>
              <w:rPr>
                <w:lang w:eastAsia="de-DE"/>
              </w:rPr>
            </w:pPr>
            <w:r w:rsidRPr="004850CB">
              <w:rPr>
                <w:lang w:eastAsia="de-DE"/>
              </w:rPr>
              <w:t>Fahrgestell mit Straßenantrieb</w:t>
            </w:r>
          </w:p>
          <w:p w14:paraId="6A80F267" w14:textId="77777777" w:rsidR="00C40602" w:rsidRPr="004850CB" w:rsidRDefault="00C40602" w:rsidP="00622FD2">
            <w:pPr>
              <w:pStyle w:val="Listenabsatz"/>
              <w:spacing w:before="80" w:after="80" w:line="276" w:lineRule="auto"/>
              <w:ind w:left="227" w:right="-57" w:hanging="227"/>
              <w:contextualSpacing w:val="0"/>
              <w:rPr>
                <w:lang w:eastAsia="de-DE"/>
              </w:rPr>
            </w:pPr>
            <w:r w:rsidRPr="004850CB">
              <w:t>Gesamtmasse maximal 16.000 Kilogramm</w:t>
            </w:r>
          </w:p>
          <w:p w14:paraId="6FE055F2" w14:textId="77777777" w:rsidR="00C40602" w:rsidRPr="004850CB" w:rsidRDefault="00C40602" w:rsidP="00622FD2">
            <w:pPr>
              <w:pStyle w:val="Listenabsatz"/>
              <w:spacing w:before="80" w:after="80" w:line="276" w:lineRule="auto"/>
              <w:ind w:left="227" w:right="-57" w:hanging="227"/>
              <w:contextualSpacing w:val="0"/>
            </w:pPr>
            <w:r w:rsidRPr="004850CB">
              <w:t xml:space="preserve">auch in Form eines Abrollbehälters möglich </w:t>
            </w:r>
          </w:p>
        </w:tc>
      </w:tr>
    </w:tbl>
    <w:p w14:paraId="2C4C0926" w14:textId="77777777" w:rsidR="00C40602" w:rsidRPr="004850CB" w:rsidRDefault="00C40602" w:rsidP="00C40602">
      <w:pPr>
        <w:rPr>
          <w:sz w:val="20"/>
          <w:szCs w:val="20"/>
          <w:lang w:eastAsia="de-DE"/>
        </w:rPr>
      </w:pPr>
      <w:r w:rsidRPr="004850CB">
        <w:rPr>
          <w:b/>
          <w:sz w:val="20"/>
          <w:szCs w:val="20"/>
          <w:lang w:eastAsia="de-DE"/>
        </w:rPr>
        <w:t>Abbildung 9:</w:t>
      </w:r>
      <w:r w:rsidRPr="004850CB">
        <w:rPr>
          <w:sz w:val="20"/>
          <w:szCs w:val="20"/>
          <w:lang w:eastAsia="de-DE"/>
        </w:rPr>
        <w:t xml:space="preserve"> Gerätewagen Gefahrgut GW-G</w:t>
      </w:r>
    </w:p>
    <w:p w14:paraId="7C07B9A3" w14:textId="77777777" w:rsidR="00C40602" w:rsidRPr="004850CB" w:rsidRDefault="00C40602" w:rsidP="00C40602"/>
    <w:p w14:paraId="4F69A351" w14:textId="77777777" w:rsidR="00C40602" w:rsidRPr="004850CB" w:rsidRDefault="00C40602" w:rsidP="00A4249F">
      <w:pPr>
        <w:pStyle w:val="berschrift1"/>
      </w:pPr>
      <w:bookmarkStart w:id="22" w:name="_Toc53562141"/>
      <w:r w:rsidRPr="004850CB">
        <w:t>9   Einsatzleitfahrzeuge</w:t>
      </w:r>
      <w:bookmarkEnd w:id="22"/>
    </w:p>
    <w:p w14:paraId="22AB3311" w14:textId="77777777" w:rsidR="00C40602" w:rsidRPr="004850CB" w:rsidRDefault="00C40602" w:rsidP="00C40602">
      <w:r w:rsidRPr="004850CB">
        <w:t xml:space="preserve">Einsatzleitfahrzeuge werden mit ihren Kommunikationsmitteln und sonstigen Ausrüstungen für die Führung von taktischen Einheiten im Einsatz verwendet. Sie werden entsprechend ihrem vorgesehenen Verwendungszweck, ihren informations- und kommunikationstechnischen Ausrüstungen, ihren Maßen und Gewichten in verschiedene Ausführungen unterteilt. </w:t>
      </w:r>
    </w:p>
    <w:p w14:paraId="1CD2E872" w14:textId="77777777" w:rsidR="00C40602" w:rsidRPr="004850CB" w:rsidRDefault="00C40602" w:rsidP="00C40602"/>
    <w:p w14:paraId="622C2C03" w14:textId="77777777" w:rsidR="00C40602" w:rsidRPr="004850CB" w:rsidRDefault="00C40602" w:rsidP="00A4249F">
      <w:pPr>
        <w:pStyle w:val="berschrift2"/>
      </w:pPr>
      <w:bookmarkStart w:id="23" w:name="_Toc53562142"/>
      <w:r w:rsidRPr="004850CB">
        <w:t>9.1   Kommandowagen KdoW</w:t>
      </w:r>
      <w:bookmarkEnd w:id="23"/>
    </w:p>
    <w:p w14:paraId="53A15DAF" w14:textId="77777777" w:rsidR="00C40602" w:rsidRPr="004850CB" w:rsidRDefault="00C40602" w:rsidP="00622FD2">
      <w:pPr>
        <w:spacing w:after="240"/>
      </w:pPr>
      <w:r w:rsidRPr="004850CB">
        <w:t xml:space="preserve">Kommandowagen KdoW werden aufgrund ihrer technischen Einrichtungen und Beladungen von Einsatzleitungen für die Anfahrt und die Erkundung von Einsatzstellen verwendet. </w:t>
      </w:r>
    </w:p>
    <w:p w14:paraId="7093E04F" w14:textId="77777777" w:rsidR="00C40602" w:rsidRPr="004850CB" w:rsidRDefault="00C40602" w:rsidP="00C40602">
      <w:r w:rsidRPr="004850CB">
        <w:t>Sie verfügen unter anderem über folgende Kommunikationseinrichtungen:</w:t>
      </w:r>
    </w:p>
    <w:p w14:paraId="74111974" w14:textId="77777777" w:rsidR="00C40602" w:rsidRPr="004850CB" w:rsidRDefault="00C40602" w:rsidP="00622FD2">
      <w:pPr>
        <w:pStyle w:val="Listenabsatz"/>
        <w:spacing w:before="120" w:after="120" w:line="276" w:lineRule="auto"/>
        <w:ind w:left="227" w:hanging="227"/>
        <w:contextualSpacing w:val="0"/>
      </w:pPr>
      <w:r w:rsidRPr="004850CB">
        <w:t>ein eingebautes analoges Mobilfunkgerät im 4-Meter-Wellenbereich</w:t>
      </w:r>
    </w:p>
    <w:p w14:paraId="4F0A6090" w14:textId="77777777" w:rsidR="00C40602" w:rsidRPr="004850CB" w:rsidRDefault="00C40602" w:rsidP="00622FD2">
      <w:pPr>
        <w:pStyle w:val="Listenabsatz"/>
        <w:spacing w:before="120" w:after="120" w:line="276" w:lineRule="auto"/>
        <w:ind w:left="227" w:hanging="227"/>
        <w:contextualSpacing w:val="0"/>
      </w:pPr>
      <w:r w:rsidRPr="004850CB">
        <w:t>ein analoges Handfunkgerät im 2-Meter-Wellenbereich</w:t>
      </w:r>
    </w:p>
    <w:p w14:paraId="5C276407" w14:textId="77777777" w:rsidR="00C40602" w:rsidRPr="004850CB" w:rsidRDefault="00C40602" w:rsidP="00622FD2">
      <w:pPr>
        <w:pStyle w:val="Listenabsatz"/>
        <w:spacing w:before="120" w:after="120" w:line="276" w:lineRule="auto"/>
        <w:ind w:left="227" w:hanging="227"/>
        <w:contextualSpacing w:val="0"/>
      </w:pPr>
      <w:r w:rsidRPr="004850CB">
        <w:t>ein eingebautes digitales TETRA-Mobilfunkgerät MRT</w:t>
      </w:r>
    </w:p>
    <w:p w14:paraId="6E355A13" w14:textId="77777777" w:rsidR="00C40602" w:rsidRPr="004850CB" w:rsidRDefault="00C40602" w:rsidP="00622FD2">
      <w:pPr>
        <w:pStyle w:val="Listenabsatz"/>
        <w:spacing w:before="120" w:after="120" w:line="276" w:lineRule="auto"/>
        <w:ind w:left="227" w:hanging="227"/>
        <w:contextualSpacing w:val="0"/>
      </w:pPr>
      <w:r w:rsidRPr="004850CB">
        <w:t>ein tragbares digitales TETRA-Handfunkgerät HRT</w:t>
      </w:r>
    </w:p>
    <w:p w14:paraId="0FCD7C92" w14:textId="77777777" w:rsidR="00C40602" w:rsidRPr="004850CB" w:rsidRDefault="00C40602" w:rsidP="00622FD2">
      <w:pPr>
        <w:pStyle w:val="Listenabsatz"/>
        <w:spacing w:before="120" w:after="120" w:line="276" w:lineRule="auto"/>
        <w:ind w:left="227" w:hanging="227"/>
        <w:contextualSpacing w:val="0"/>
      </w:pPr>
      <w:r w:rsidRPr="004850CB">
        <w:t>ein Mobiltelefon zur Sprachkommunikation in öffentliche Mobilfunknetze</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039F32D4" w14:textId="77777777" w:rsidTr="00C96B33">
        <w:tc>
          <w:tcPr>
            <w:tcW w:w="4425" w:type="dxa"/>
          </w:tcPr>
          <w:p w14:paraId="5930B5A5" w14:textId="77777777" w:rsidR="00C40602" w:rsidRPr="004850CB" w:rsidRDefault="00C40602" w:rsidP="00C40602">
            <w:r w:rsidRPr="004850CB">
              <w:rPr>
                <w:noProof/>
              </w:rPr>
              <w:lastRenderedPageBreak/>
              <w:drawing>
                <wp:inline distT="0" distB="0" distL="0" distR="0" wp14:anchorId="5DE95B10" wp14:editId="5C575E76">
                  <wp:extent cx="2672670" cy="1431985"/>
                  <wp:effectExtent l="0" t="0" r="0" b="0"/>
                  <wp:docPr id="12" name="Grafik 12" descr="C:\Users\Kemper\AppData\Local\Microsoft\Windows\INetCache\Content.Word\KdoW, FF-Gross-Ge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er\AppData\Local\Microsoft\Windows\INetCache\Content.Word\KdoW, FF-Gross-Gerau.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32" t="8784" r="5323" b="17261"/>
                          <a:stretch/>
                        </pic:blipFill>
                        <pic:spPr bwMode="auto">
                          <a:xfrm>
                            <a:off x="0" y="0"/>
                            <a:ext cx="2752487" cy="1474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3CB55528"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t>seriengemäßer Personenkraftwagen, Geländewagen oder Kleintransporter</w:t>
            </w:r>
          </w:p>
          <w:p w14:paraId="1390ADAF"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t>Besatzung ein Trupp (1/2)</w:t>
            </w:r>
          </w:p>
          <w:p w14:paraId="3063D75C"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rPr>
                <w:lang w:eastAsia="de-DE"/>
              </w:rPr>
              <w:t xml:space="preserve">Straßenantrieb, </w:t>
            </w:r>
            <w:r w:rsidRPr="004850CB">
              <w:t>zur Erkundung von Einsatzstellen wird Allradantrieb empfohlen</w:t>
            </w:r>
          </w:p>
          <w:p w14:paraId="0149B486"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t>Gesamtmasse mindestens 1.700 Kilogramm und maximal 3.500 Kilogramm</w:t>
            </w:r>
          </w:p>
        </w:tc>
      </w:tr>
    </w:tbl>
    <w:p w14:paraId="0D6DA0B3" w14:textId="77777777" w:rsidR="00C40602" w:rsidRPr="004850CB" w:rsidRDefault="00C40602" w:rsidP="00C40602">
      <w:pPr>
        <w:rPr>
          <w:sz w:val="20"/>
          <w:szCs w:val="20"/>
        </w:rPr>
      </w:pPr>
      <w:r w:rsidRPr="004850CB">
        <w:rPr>
          <w:b/>
          <w:sz w:val="20"/>
          <w:szCs w:val="20"/>
        </w:rPr>
        <w:t>Abbildung 10:</w:t>
      </w:r>
      <w:r w:rsidRPr="004850CB">
        <w:rPr>
          <w:sz w:val="20"/>
          <w:szCs w:val="20"/>
        </w:rPr>
        <w:t xml:space="preserve"> Kommandowagen KdoW </w:t>
      </w:r>
    </w:p>
    <w:p w14:paraId="41BA9C0C" w14:textId="77777777" w:rsidR="00C40602" w:rsidRPr="004850CB" w:rsidRDefault="00C40602" w:rsidP="00C40602"/>
    <w:p w14:paraId="2F014897" w14:textId="77777777" w:rsidR="00C40602" w:rsidRPr="004850CB" w:rsidRDefault="00C40602" w:rsidP="00A4249F">
      <w:pPr>
        <w:pStyle w:val="berschrift2"/>
      </w:pPr>
      <w:bookmarkStart w:id="24" w:name="_Toc53562143"/>
      <w:r w:rsidRPr="004850CB">
        <w:t>9.2   Einsatzleitwagen ELW 1</w:t>
      </w:r>
      <w:bookmarkEnd w:id="24"/>
    </w:p>
    <w:p w14:paraId="5F4A98CD" w14:textId="77777777" w:rsidR="00C96B33" w:rsidRPr="004850CB" w:rsidRDefault="00C40602" w:rsidP="00C96B33">
      <w:pPr>
        <w:spacing w:after="240"/>
      </w:pPr>
      <w:r w:rsidRPr="004850CB">
        <w:t xml:space="preserve">Einsatzleitwagen ELW 1 werden aufgrund ihrer technischen Einrichtungen und Beladungen von Einsatzleitungen für die Anfahrt und die Erkundung von Einsatzstellen, als Hilfsmittel für die Führung von taktischen Einheiten sowie als Hilfsmittel für die Führung von Verbänden mit Führungsassistenten, jedoch ohne stabsmäßige Führung, verwendet. </w:t>
      </w:r>
    </w:p>
    <w:p w14:paraId="4BD4E968" w14:textId="77777777" w:rsidR="00C40602" w:rsidRPr="004850CB" w:rsidRDefault="00C40602" w:rsidP="00C40602">
      <w:r w:rsidRPr="004850CB">
        <w:t>Sie verfügen unter anderem über folgende Kommunikationseinrichtungen:</w:t>
      </w:r>
    </w:p>
    <w:p w14:paraId="420B1B10" w14:textId="77777777" w:rsidR="00C40602" w:rsidRPr="004850CB" w:rsidRDefault="00C40602" w:rsidP="00C96B33">
      <w:pPr>
        <w:pStyle w:val="Listenabsatz"/>
        <w:spacing w:before="120" w:after="120" w:line="276" w:lineRule="auto"/>
        <w:ind w:left="227" w:hanging="227"/>
        <w:contextualSpacing w:val="0"/>
      </w:pPr>
      <w:r w:rsidRPr="004850CB">
        <w:t>zwei eingebaute analoge Mobilfunkgeräte im 4-Meter-Wellenbereich</w:t>
      </w:r>
    </w:p>
    <w:p w14:paraId="3F1A1E50" w14:textId="77777777" w:rsidR="00C40602" w:rsidRPr="004850CB" w:rsidRDefault="00C40602" w:rsidP="00C96B33">
      <w:pPr>
        <w:pStyle w:val="Listenabsatz"/>
        <w:spacing w:before="120" w:after="120" w:line="276" w:lineRule="auto"/>
        <w:ind w:left="227" w:hanging="227"/>
        <w:contextualSpacing w:val="0"/>
      </w:pPr>
      <w:r w:rsidRPr="004850CB">
        <w:t>ein eingebautes analoges Mobilfunkgerät im 2-Meter-Wellenbereich</w:t>
      </w:r>
    </w:p>
    <w:p w14:paraId="6809B34F" w14:textId="77777777" w:rsidR="00C40602" w:rsidRPr="004850CB" w:rsidRDefault="00C40602" w:rsidP="00C96B33">
      <w:pPr>
        <w:pStyle w:val="Listenabsatz"/>
        <w:spacing w:before="120" w:after="120" w:line="276" w:lineRule="auto"/>
        <w:ind w:left="227" w:hanging="227"/>
        <w:contextualSpacing w:val="0"/>
      </w:pPr>
      <w:r w:rsidRPr="004850CB">
        <w:t>zwei analoge Handfunkgeräte im 2-Meter-Wellenbereich</w:t>
      </w:r>
    </w:p>
    <w:p w14:paraId="5730CC24" w14:textId="77777777" w:rsidR="00C40602" w:rsidRPr="004850CB" w:rsidRDefault="00C40602" w:rsidP="00C96B33">
      <w:pPr>
        <w:pStyle w:val="Listenabsatz"/>
        <w:spacing w:before="120" w:after="120" w:line="276" w:lineRule="auto"/>
        <w:ind w:left="227" w:hanging="227"/>
        <w:contextualSpacing w:val="0"/>
      </w:pPr>
      <w:r w:rsidRPr="004850CB">
        <w:t>drei eingebaute digitale TETRA-Mobilfunkgeräte MRT</w:t>
      </w:r>
    </w:p>
    <w:p w14:paraId="0614773E" w14:textId="77777777" w:rsidR="00C40602" w:rsidRPr="004850CB" w:rsidRDefault="00C40602" w:rsidP="00C96B33">
      <w:pPr>
        <w:pStyle w:val="Listenabsatz"/>
        <w:spacing w:before="120" w:after="120" w:line="276" w:lineRule="auto"/>
        <w:ind w:left="227" w:hanging="227"/>
        <w:contextualSpacing w:val="0"/>
      </w:pPr>
      <w:r w:rsidRPr="004850CB">
        <w:t>zwei tragbare digitale TETRA-Handfunkgeräte HRT</w:t>
      </w:r>
    </w:p>
    <w:p w14:paraId="5A2F4A28" w14:textId="77777777" w:rsidR="00C96B33" w:rsidRPr="004850CB" w:rsidRDefault="00C40602" w:rsidP="00C96B33">
      <w:pPr>
        <w:pStyle w:val="Listenabsatz"/>
        <w:spacing w:before="120" w:line="276" w:lineRule="auto"/>
        <w:ind w:left="227" w:hanging="227"/>
        <w:contextualSpacing w:val="0"/>
      </w:pPr>
      <w:r w:rsidRPr="004850CB">
        <w:t>ein Mobiltelefon zur Sprachkommunikation in öffentliche Mobilfunknetze</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776C89CB" w14:textId="77777777" w:rsidTr="00C96B33">
        <w:tc>
          <w:tcPr>
            <w:tcW w:w="4425" w:type="dxa"/>
          </w:tcPr>
          <w:p w14:paraId="633CC90E" w14:textId="77777777" w:rsidR="00C40602" w:rsidRPr="004850CB" w:rsidRDefault="00C40602" w:rsidP="00C40602">
            <w:r w:rsidRPr="004850CB">
              <w:rPr>
                <w:noProof/>
              </w:rPr>
              <w:drawing>
                <wp:inline distT="0" distB="0" distL="0" distR="0" wp14:anchorId="1ECFB30E" wp14:editId="2114DFED">
                  <wp:extent cx="2659311" cy="1492250"/>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207" b="6298"/>
                          <a:stretch/>
                        </pic:blipFill>
                        <pic:spPr bwMode="auto">
                          <a:xfrm>
                            <a:off x="0" y="0"/>
                            <a:ext cx="2703026" cy="1516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2DFA06D6" w14:textId="77777777" w:rsidR="00C40602" w:rsidRPr="004850CB" w:rsidRDefault="00C40602" w:rsidP="00C96B33">
            <w:pPr>
              <w:pStyle w:val="Listenabsatz"/>
              <w:spacing w:before="80" w:after="80" w:line="276" w:lineRule="auto"/>
              <w:ind w:left="227" w:right="-57" w:hanging="227"/>
              <w:contextualSpacing w:val="0"/>
            </w:pPr>
            <w:r w:rsidRPr="004850CB">
              <w:t>seriengemäßer Kleintransporter mit geschlossenem Aufbau</w:t>
            </w:r>
          </w:p>
          <w:p w14:paraId="6BE51708"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t>zwei Kommunikationsarbeitsplätze</w:t>
            </w:r>
          </w:p>
          <w:p w14:paraId="4EB17F32"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t>Besatzung ein Trupp (1/2)</w:t>
            </w:r>
          </w:p>
          <w:p w14:paraId="0A699395"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rPr>
                <w:lang w:eastAsia="de-DE"/>
              </w:rPr>
              <w:t xml:space="preserve">Straßenantrieb, </w:t>
            </w:r>
            <w:r w:rsidRPr="004850CB">
              <w:t>zur Erkundung von Einsatzstellen wird Allradantrieb empfohlen</w:t>
            </w:r>
          </w:p>
          <w:p w14:paraId="0F4F7C9F" w14:textId="77777777" w:rsidR="00C40602" w:rsidRPr="004850CB" w:rsidRDefault="00C40602" w:rsidP="00C96B33">
            <w:pPr>
              <w:pStyle w:val="Listenabsatz"/>
              <w:spacing w:before="80" w:after="80" w:line="276" w:lineRule="auto"/>
              <w:ind w:left="227" w:right="-57" w:hanging="227"/>
              <w:contextualSpacing w:val="0"/>
              <w:rPr>
                <w:lang w:eastAsia="de-DE"/>
              </w:rPr>
            </w:pPr>
            <w:r w:rsidRPr="004850CB">
              <w:t>Gesamtmasse maximal 4.750 Kilogramm</w:t>
            </w:r>
          </w:p>
        </w:tc>
      </w:tr>
    </w:tbl>
    <w:p w14:paraId="19EF2D21" w14:textId="77777777" w:rsidR="00C40602" w:rsidRPr="004850CB" w:rsidRDefault="00C40602" w:rsidP="00C40602">
      <w:pPr>
        <w:rPr>
          <w:sz w:val="20"/>
          <w:szCs w:val="20"/>
        </w:rPr>
      </w:pPr>
      <w:r w:rsidRPr="004850CB">
        <w:rPr>
          <w:b/>
          <w:sz w:val="20"/>
          <w:szCs w:val="20"/>
        </w:rPr>
        <w:t>Abbildung 11:</w:t>
      </w:r>
      <w:r w:rsidRPr="004850CB">
        <w:rPr>
          <w:sz w:val="20"/>
          <w:szCs w:val="20"/>
        </w:rPr>
        <w:t xml:space="preserve"> Einsatzleitwagen ELW 1 </w:t>
      </w:r>
    </w:p>
    <w:p w14:paraId="07A3128C" w14:textId="77777777" w:rsidR="00C40602" w:rsidRPr="004850CB" w:rsidRDefault="00C40602" w:rsidP="00C40602"/>
    <w:p w14:paraId="160B4A3F" w14:textId="77777777" w:rsidR="00C40602" w:rsidRPr="004850CB" w:rsidRDefault="00C40602" w:rsidP="00A4249F">
      <w:pPr>
        <w:pStyle w:val="berschrift2"/>
      </w:pPr>
      <w:bookmarkStart w:id="25" w:name="_Toc53562144"/>
      <w:r w:rsidRPr="004850CB">
        <w:t>9.3   Einsatzleitwagen ELW 2</w:t>
      </w:r>
      <w:bookmarkEnd w:id="25"/>
    </w:p>
    <w:p w14:paraId="4A2C0E01" w14:textId="77777777" w:rsidR="00C40602" w:rsidRPr="004850CB" w:rsidRDefault="00C40602" w:rsidP="00C40602">
      <w:r w:rsidRPr="004850CB">
        <w:t xml:space="preserve">Einsatzleitwagen ELW 2 werden aufgrund ihrer technischen Einrichtungen und Beladungen von Einsatzleitungen als Hilfsmittel für die Führung von taktischen Einheiten mit Führungsassistenten und stabsmäßiger Führung und als Führungsmittel einer Technischen Einsatzleitung im Katastrophenfall verwendet. Als Einsatzleitwagen ELW 2 sollen vorzugsweise Fahrzeuge mit Kofferaufbau oder Abrollbehälter verwendet werden. </w:t>
      </w:r>
    </w:p>
    <w:p w14:paraId="17222245" w14:textId="77777777" w:rsidR="00C40602" w:rsidRPr="004850CB" w:rsidRDefault="00C40602" w:rsidP="00C40602"/>
    <w:p w14:paraId="138965BE" w14:textId="77777777" w:rsidR="00C40602" w:rsidRPr="004850CB" w:rsidRDefault="00C40602" w:rsidP="00C40602">
      <w:r w:rsidRPr="004850CB">
        <w:lastRenderedPageBreak/>
        <w:t>Sie verfügen unter anderem über folgende Kommunikationseinrichtungen:</w:t>
      </w:r>
    </w:p>
    <w:p w14:paraId="1910F81A" w14:textId="77777777" w:rsidR="00C40602" w:rsidRPr="004850CB" w:rsidRDefault="00C40602" w:rsidP="003813D7">
      <w:pPr>
        <w:pStyle w:val="Listenabsatz"/>
        <w:spacing w:before="100" w:after="100" w:line="276" w:lineRule="auto"/>
        <w:ind w:left="227" w:hanging="227"/>
        <w:contextualSpacing w:val="0"/>
      </w:pPr>
      <w:r w:rsidRPr="004850CB">
        <w:t>drei eingebaute analoge Mobilfunkgeräte im 4-Meter-Wellenbereich</w:t>
      </w:r>
    </w:p>
    <w:p w14:paraId="3B0ABB43" w14:textId="77777777" w:rsidR="00C40602" w:rsidRPr="004850CB" w:rsidRDefault="00C40602" w:rsidP="003813D7">
      <w:pPr>
        <w:pStyle w:val="Listenabsatz"/>
        <w:spacing w:before="100" w:after="100" w:line="276" w:lineRule="auto"/>
        <w:ind w:left="227" w:hanging="227"/>
        <w:contextualSpacing w:val="0"/>
      </w:pPr>
      <w:r w:rsidRPr="004850CB">
        <w:t>ein eingebautes analoges Mobilfunkgerät im 2-Meter-Wellenbereich</w:t>
      </w:r>
    </w:p>
    <w:p w14:paraId="25BECD90" w14:textId="77777777" w:rsidR="00C40602" w:rsidRPr="004850CB" w:rsidRDefault="00C40602" w:rsidP="003813D7">
      <w:pPr>
        <w:pStyle w:val="Listenabsatz"/>
        <w:spacing w:before="100" w:after="100" w:line="276" w:lineRule="auto"/>
        <w:ind w:left="227" w:hanging="227"/>
        <w:contextualSpacing w:val="0"/>
      </w:pPr>
      <w:r w:rsidRPr="004850CB">
        <w:t>zehn analoge Handfunkgeräte im 2-Meter-Wellenbereich</w:t>
      </w:r>
    </w:p>
    <w:p w14:paraId="23E0C716" w14:textId="77777777" w:rsidR="00C40602" w:rsidRPr="004850CB" w:rsidRDefault="00C40602" w:rsidP="003813D7">
      <w:pPr>
        <w:pStyle w:val="Listenabsatz"/>
        <w:spacing w:before="100" w:after="100" w:line="276" w:lineRule="auto"/>
        <w:ind w:left="227" w:hanging="227"/>
        <w:contextualSpacing w:val="0"/>
      </w:pPr>
      <w:r w:rsidRPr="004850CB">
        <w:t>sechs eingebaute digitale TETRA-Mobilfunkgeräte MRT</w:t>
      </w:r>
    </w:p>
    <w:p w14:paraId="01424C32" w14:textId="77777777" w:rsidR="00C40602" w:rsidRPr="004850CB" w:rsidRDefault="00C40602" w:rsidP="003813D7">
      <w:pPr>
        <w:pStyle w:val="Listenabsatz"/>
        <w:spacing w:before="100" w:after="100" w:line="276" w:lineRule="auto"/>
        <w:ind w:left="227" w:hanging="227"/>
        <w:contextualSpacing w:val="0"/>
      </w:pPr>
      <w:r w:rsidRPr="004850CB">
        <w:t>zehn tragbare digitale TETRA-Handfunkgeräte HRT</w:t>
      </w:r>
    </w:p>
    <w:p w14:paraId="6771CC4A" w14:textId="77777777" w:rsidR="00C40602" w:rsidRPr="004850CB" w:rsidRDefault="00C40602" w:rsidP="003813D7">
      <w:pPr>
        <w:pStyle w:val="Listenabsatz"/>
        <w:spacing w:before="100" w:after="100" w:line="276" w:lineRule="auto"/>
        <w:ind w:left="227" w:hanging="227"/>
        <w:contextualSpacing w:val="0"/>
      </w:pPr>
      <w:r w:rsidRPr="004850CB">
        <w:t>eine Telefonanlage mit Amtsanschlüssen</w:t>
      </w:r>
    </w:p>
    <w:p w14:paraId="13B72095" w14:textId="77777777" w:rsidR="00C40602" w:rsidRPr="004850CB" w:rsidRDefault="00C40602" w:rsidP="003813D7">
      <w:pPr>
        <w:pStyle w:val="Listenabsatz"/>
        <w:spacing w:before="100" w:after="100" w:line="276" w:lineRule="auto"/>
        <w:ind w:left="227" w:hanging="227"/>
        <w:contextualSpacing w:val="0"/>
      </w:pPr>
      <w:r w:rsidRPr="004850CB">
        <w:t>ein Multifunktionsgerät (Drucker, Faxgerät und Scanner)</w:t>
      </w:r>
    </w:p>
    <w:p w14:paraId="7369B012" w14:textId="77777777" w:rsidR="00C40602" w:rsidRPr="004850CB" w:rsidRDefault="00C40602" w:rsidP="003813D7">
      <w:pPr>
        <w:pStyle w:val="Listenabsatz"/>
        <w:spacing w:before="120" w:after="180" w:line="276" w:lineRule="auto"/>
        <w:ind w:left="227" w:hanging="227"/>
        <w:contextualSpacing w:val="0"/>
      </w:pPr>
      <w:r w:rsidRPr="004850CB">
        <w:t>eine elektronische Dokumentation des Funkverkehrs und aller Telefongespräche</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7BDD8330" w14:textId="77777777" w:rsidTr="00C96B33">
        <w:tc>
          <w:tcPr>
            <w:tcW w:w="4425" w:type="dxa"/>
          </w:tcPr>
          <w:p w14:paraId="3894885E" w14:textId="77777777" w:rsidR="00C40602" w:rsidRPr="004850CB" w:rsidRDefault="00C40602" w:rsidP="00C40602">
            <w:r w:rsidRPr="004850CB">
              <w:rPr>
                <w:noProof/>
              </w:rPr>
              <w:drawing>
                <wp:inline distT="0" distB="0" distL="0" distR="0" wp14:anchorId="38DF57A5" wp14:editId="6B3238E5">
                  <wp:extent cx="2681529" cy="1595887"/>
                  <wp:effectExtent l="0" t="0" r="508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21" t="10258" r="4064" b="11978"/>
                          <a:stretch/>
                        </pic:blipFill>
                        <pic:spPr bwMode="auto">
                          <a:xfrm>
                            <a:off x="0" y="0"/>
                            <a:ext cx="2754135" cy="16390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3540524B" w14:textId="77777777" w:rsidR="00C40602" w:rsidRPr="004850CB" w:rsidRDefault="00C40602" w:rsidP="006D439A">
            <w:pPr>
              <w:pStyle w:val="Listenabsatz"/>
              <w:spacing w:before="80" w:after="80" w:line="276" w:lineRule="auto"/>
              <w:ind w:left="227" w:hanging="227"/>
              <w:contextualSpacing w:val="0"/>
              <w:rPr>
                <w:lang w:eastAsia="de-DE"/>
              </w:rPr>
            </w:pPr>
            <w:r w:rsidRPr="004850CB">
              <w:t xml:space="preserve">Unterteilung des Fahrzeuges in </w:t>
            </w:r>
          </w:p>
          <w:p w14:paraId="7FA1E068" w14:textId="77777777" w:rsidR="00C40602" w:rsidRPr="004850CB" w:rsidRDefault="00C40602" w:rsidP="006D439A">
            <w:pPr>
              <w:pStyle w:val="Listenabsatz"/>
              <w:numPr>
                <w:ilvl w:val="0"/>
                <w:numId w:val="0"/>
              </w:numPr>
              <w:spacing w:before="80" w:after="80" w:line="276" w:lineRule="auto"/>
              <w:ind w:left="227"/>
              <w:contextualSpacing w:val="0"/>
            </w:pPr>
            <w:r w:rsidRPr="004850CB">
              <w:t>- Raum A (Fahrer- und Beifahrer)</w:t>
            </w:r>
          </w:p>
          <w:p w14:paraId="002AFBD5" w14:textId="77777777" w:rsidR="00C40602" w:rsidRPr="004850CB" w:rsidRDefault="00C40602" w:rsidP="006D439A">
            <w:pPr>
              <w:pStyle w:val="Listenabsatz"/>
              <w:numPr>
                <w:ilvl w:val="0"/>
                <w:numId w:val="0"/>
              </w:numPr>
              <w:spacing w:before="80" w:after="80" w:line="276" w:lineRule="auto"/>
              <w:ind w:left="227"/>
              <w:contextualSpacing w:val="0"/>
            </w:pPr>
            <w:r w:rsidRPr="004850CB">
              <w:t xml:space="preserve">- Raum B (Kommunikation) und </w:t>
            </w:r>
          </w:p>
          <w:p w14:paraId="0C0BCC36" w14:textId="77777777" w:rsidR="00C40602" w:rsidRPr="004850CB" w:rsidRDefault="00C40602" w:rsidP="006D439A">
            <w:pPr>
              <w:pStyle w:val="Listenabsatz"/>
              <w:numPr>
                <w:ilvl w:val="0"/>
                <w:numId w:val="0"/>
              </w:numPr>
              <w:spacing w:before="80" w:after="80" w:line="276" w:lineRule="auto"/>
              <w:ind w:left="227"/>
              <w:contextualSpacing w:val="0"/>
              <w:rPr>
                <w:lang w:eastAsia="de-DE"/>
              </w:rPr>
            </w:pPr>
            <w:r w:rsidRPr="004850CB">
              <w:t>- Raum C (Führung)</w:t>
            </w:r>
          </w:p>
          <w:p w14:paraId="3BA5DF14" w14:textId="77777777" w:rsidR="00C40602" w:rsidRPr="004850CB" w:rsidRDefault="00C40602" w:rsidP="006D439A">
            <w:pPr>
              <w:pStyle w:val="Listenabsatz"/>
              <w:spacing w:before="80" w:after="80" w:line="276" w:lineRule="auto"/>
              <w:ind w:left="227" w:hanging="227"/>
              <w:contextualSpacing w:val="0"/>
              <w:rPr>
                <w:lang w:eastAsia="de-DE"/>
              </w:rPr>
            </w:pPr>
            <w:r w:rsidRPr="004850CB">
              <w:rPr>
                <w:lang w:eastAsia="de-DE"/>
              </w:rPr>
              <w:t>Besatzung ein Trupp (1/2)</w:t>
            </w:r>
          </w:p>
          <w:p w14:paraId="656BD19A" w14:textId="77777777" w:rsidR="00C40602" w:rsidRPr="004850CB" w:rsidRDefault="00C40602" w:rsidP="006D439A">
            <w:pPr>
              <w:pStyle w:val="Listenabsatz"/>
              <w:spacing w:before="80" w:after="80" w:line="276" w:lineRule="auto"/>
              <w:ind w:left="227" w:hanging="227"/>
              <w:contextualSpacing w:val="0"/>
              <w:rPr>
                <w:lang w:eastAsia="de-DE"/>
              </w:rPr>
            </w:pPr>
            <w:r w:rsidRPr="004850CB">
              <w:rPr>
                <w:lang w:eastAsia="de-DE"/>
              </w:rPr>
              <w:t>Fahrgestell mit Straßenantrieb</w:t>
            </w:r>
          </w:p>
          <w:p w14:paraId="7454FF92" w14:textId="77777777" w:rsidR="00C40602" w:rsidRPr="004850CB" w:rsidRDefault="00C40602" w:rsidP="006D439A">
            <w:pPr>
              <w:pStyle w:val="Listenabsatz"/>
              <w:spacing w:before="80" w:after="80" w:line="276" w:lineRule="auto"/>
              <w:ind w:left="227" w:hanging="227"/>
              <w:contextualSpacing w:val="0"/>
              <w:rPr>
                <w:lang w:eastAsia="de-DE"/>
              </w:rPr>
            </w:pPr>
            <w:r w:rsidRPr="004850CB">
              <w:t>Gesamtmasse maximal 16.000 Kilogramm</w:t>
            </w:r>
          </w:p>
        </w:tc>
      </w:tr>
    </w:tbl>
    <w:p w14:paraId="7BFED214" w14:textId="77777777" w:rsidR="00C40602" w:rsidRPr="004850CB" w:rsidRDefault="00C40602" w:rsidP="00C40602">
      <w:pPr>
        <w:rPr>
          <w:sz w:val="20"/>
          <w:szCs w:val="20"/>
        </w:rPr>
      </w:pPr>
      <w:r w:rsidRPr="004850CB">
        <w:rPr>
          <w:b/>
          <w:sz w:val="20"/>
          <w:szCs w:val="20"/>
        </w:rPr>
        <w:t>Abbildung 12:</w:t>
      </w:r>
      <w:r w:rsidRPr="004850CB">
        <w:rPr>
          <w:sz w:val="20"/>
          <w:szCs w:val="20"/>
        </w:rPr>
        <w:t xml:space="preserve"> Einsatzleitwagen ELW 2 </w:t>
      </w:r>
    </w:p>
    <w:p w14:paraId="79CE3D07" w14:textId="77777777" w:rsidR="00C40602" w:rsidRPr="004850CB" w:rsidRDefault="00C40602" w:rsidP="00C40602"/>
    <w:p w14:paraId="780827CE" w14:textId="77777777" w:rsidR="00C40602" w:rsidRPr="004850CB" w:rsidRDefault="00C40602" w:rsidP="00A4249F">
      <w:pPr>
        <w:pStyle w:val="berschrift2"/>
      </w:pPr>
      <w:bookmarkStart w:id="26" w:name="_Toc53562145"/>
      <w:r w:rsidRPr="004850CB">
        <w:t>9.4   Fernmeldetechnische Ausrüstungen</w:t>
      </w:r>
      <w:bookmarkEnd w:id="26"/>
      <w:r w:rsidRPr="004850CB">
        <w:t xml:space="preserve"> </w:t>
      </w:r>
    </w:p>
    <w:p w14:paraId="6BEC0A30" w14:textId="77777777" w:rsidR="00C40602" w:rsidRPr="004850CB" w:rsidRDefault="00C40602" w:rsidP="00C40602">
      <w:r w:rsidRPr="004850CB">
        <w:t>Die fernmeldetechnischen Ausrüstungen der Kommando- und Einsatzleitwagen sind grundsätzlich an den aktuellen Stand der Einführung der Digitalfunktechnik anzupassen. Für einen Übergangszeitraum sind zunächst beide Systemtechniken vorzusehen. Soweit die analogen Funkgeräte nicht mehr benötigt werden, kann auf deren Einbau verzichtet werden.</w:t>
      </w:r>
    </w:p>
    <w:p w14:paraId="594FB31F" w14:textId="77777777" w:rsidR="00C40602" w:rsidRPr="004850CB" w:rsidRDefault="00C40602" w:rsidP="00C40602"/>
    <w:p w14:paraId="61978473" w14:textId="77777777" w:rsidR="00C40602" w:rsidRPr="004850CB" w:rsidRDefault="00C40602" w:rsidP="00A4249F">
      <w:pPr>
        <w:pStyle w:val="berschrift1"/>
      </w:pPr>
      <w:bookmarkStart w:id="27" w:name="_Toc53562146"/>
      <w:r w:rsidRPr="004850CB">
        <w:t>10   Mannschaftstransportfahrzeuge</w:t>
      </w:r>
      <w:bookmarkEnd w:id="27"/>
    </w:p>
    <w:p w14:paraId="0CC127F7" w14:textId="77777777" w:rsidR="00C40602" w:rsidRPr="004850CB" w:rsidRDefault="00C40602" w:rsidP="003813D7">
      <w:pPr>
        <w:spacing w:after="180"/>
      </w:pPr>
      <w:r w:rsidRPr="004850CB">
        <w:t xml:space="preserve">Mannschaftstransportfahrzeuge werden für die Beförderung von Feuerwehreinsatzkräften und deren persönlicher Ausrüstung verwendet. Diese Fahrzeuge werden in Anlehnung an die allgemeinen Anforderungen für Feuerwehrfahrzeuge gefertigt und ausgerüstet. </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204DBD64" w14:textId="77777777" w:rsidTr="006D439A">
        <w:tc>
          <w:tcPr>
            <w:tcW w:w="4425" w:type="dxa"/>
          </w:tcPr>
          <w:p w14:paraId="6926EFB1" w14:textId="77777777" w:rsidR="00C40602" w:rsidRPr="004850CB" w:rsidRDefault="00C40602" w:rsidP="00C40602">
            <w:r w:rsidRPr="004850CB">
              <w:rPr>
                <w:noProof/>
              </w:rPr>
              <w:drawing>
                <wp:inline distT="0" distB="0" distL="0" distR="0" wp14:anchorId="00BD8EE0" wp14:editId="031EC739">
                  <wp:extent cx="2662555" cy="1397479"/>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78" t="16731" r="4576" b="12230"/>
                          <a:stretch/>
                        </pic:blipFill>
                        <pic:spPr bwMode="auto">
                          <a:xfrm>
                            <a:off x="0" y="0"/>
                            <a:ext cx="2741654" cy="1438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15C645A6" w14:textId="77777777" w:rsidR="00C40602" w:rsidRPr="004850CB" w:rsidRDefault="00C40602" w:rsidP="003813D7">
            <w:pPr>
              <w:pStyle w:val="Listenabsatz"/>
              <w:spacing w:before="80" w:after="80" w:line="276" w:lineRule="auto"/>
              <w:ind w:left="227" w:right="-113" w:hanging="227"/>
              <w:contextualSpacing w:val="0"/>
            </w:pPr>
            <w:r w:rsidRPr="004850CB">
              <w:t>seriengemäße Kleintransporter mit bis zu neun Sitzplätzen</w:t>
            </w:r>
          </w:p>
          <w:p w14:paraId="726ABDCE" w14:textId="77777777" w:rsidR="00C40602" w:rsidRPr="004850CB" w:rsidRDefault="00C40602" w:rsidP="003813D7">
            <w:pPr>
              <w:pStyle w:val="Listenabsatz"/>
              <w:spacing w:before="80" w:after="80" w:line="276" w:lineRule="auto"/>
              <w:ind w:left="227" w:right="-113" w:hanging="227"/>
              <w:contextualSpacing w:val="0"/>
              <w:rPr>
                <w:lang w:eastAsia="de-DE"/>
              </w:rPr>
            </w:pPr>
            <w:r w:rsidRPr="004850CB">
              <w:t xml:space="preserve">teilweise mit einem Klapptisch im Mannschaftsraum und einer Zweitbesprechungseinrichtung des eingebauten Funkgerätes ausgestattet </w:t>
            </w:r>
          </w:p>
          <w:p w14:paraId="04007323" w14:textId="77777777" w:rsidR="00C40602" w:rsidRPr="004850CB" w:rsidRDefault="00C40602" w:rsidP="003813D7">
            <w:pPr>
              <w:pStyle w:val="Listenabsatz"/>
              <w:spacing w:before="80" w:after="80" w:line="276" w:lineRule="auto"/>
              <w:ind w:left="227" w:right="-113" w:hanging="227"/>
              <w:contextualSpacing w:val="0"/>
              <w:rPr>
                <w:lang w:eastAsia="de-DE"/>
              </w:rPr>
            </w:pPr>
            <w:r w:rsidRPr="004850CB">
              <w:t>als „Behelfs-Einsatzleitwagen“ einsetzbar</w:t>
            </w:r>
          </w:p>
        </w:tc>
      </w:tr>
    </w:tbl>
    <w:p w14:paraId="6167573B" w14:textId="77777777" w:rsidR="00C40602" w:rsidRPr="004850CB" w:rsidRDefault="00C40602" w:rsidP="00C40602">
      <w:pPr>
        <w:rPr>
          <w:sz w:val="20"/>
          <w:szCs w:val="20"/>
        </w:rPr>
      </w:pPr>
      <w:r w:rsidRPr="004850CB">
        <w:rPr>
          <w:b/>
          <w:sz w:val="20"/>
          <w:szCs w:val="20"/>
        </w:rPr>
        <w:t>Abbildung 13:</w:t>
      </w:r>
      <w:r w:rsidRPr="004850CB">
        <w:rPr>
          <w:sz w:val="20"/>
          <w:szCs w:val="20"/>
        </w:rPr>
        <w:t xml:space="preserve"> Mannschaftstransportfahrzeug MTF </w:t>
      </w:r>
    </w:p>
    <w:p w14:paraId="548A4B39" w14:textId="77777777" w:rsidR="00C40602" w:rsidRPr="004850CB" w:rsidRDefault="00C40602" w:rsidP="00A4249F">
      <w:pPr>
        <w:pStyle w:val="berschrift1"/>
      </w:pPr>
      <w:bookmarkStart w:id="28" w:name="_Toc53562147"/>
      <w:r w:rsidRPr="004850CB">
        <w:lastRenderedPageBreak/>
        <w:t>11   Nachschubfahrzeuge</w:t>
      </w:r>
      <w:bookmarkEnd w:id="28"/>
    </w:p>
    <w:p w14:paraId="5874ACE9" w14:textId="77777777" w:rsidR="00C40602" w:rsidRPr="004850CB" w:rsidRDefault="00C40602" w:rsidP="00C40602">
      <w:r w:rsidRPr="004850CB">
        <w:t>Nachschubfahrzeuge werden für den Transport von Ausrüstungen, Löschmitteln und sonstigen Geräten, die für die Versorgung von taktischen Einheiten an Einsatzstellen benötigt werden, verwendet. Zu den Nachschubfahrzeugen gehören die Wechselladerfahrzeuge, die Gerätewagen Logistik und die Schlauchwagen.</w:t>
      </w:r>
    </w:p>
    <w:p w14:paraId="0F1A535E" w14:textId="77777777" w:rsidR="00C40602" w:rsidRPr="004850CB" w:rsidRDefault="00C40602" w:rsidP="00C40602"/>
    <w:p w14:paraId="7FFD0620" w14:textId="77777777" w:rsidR="00C40602" w:rsidRPr="004850CB" w:rsidRDefault="00C40602" w:rsidP="00A4249F">
      <w:pPr>
        <w:pStyle w:val="berschrift2"/>
      </w:pPr>
      <w:bookmarkStart w:id="29" w:name="_Toc53562148"/>
      <w:r w:rsidRPr="004850CB">
        <w:t>11.1   Wechselladerfahrzeuge</w:t>
      </w:r>
      <w:bookmarkEnd w:id="29"/>
    </w:p>
    <w:p w14:paraId="28E0F6AF" w14:textId="77777777" w:rsidR="00C40602" w:rsidRPr="004850CB" w:rsidRDefault="00C40602" w:rsidP="003813D7">
      <w:pPr>
        <w:spacing w:after="240"/>
      </w:pPr>
      <w:r w:rsidRPr="004850CB">
        <w:t>Wechselladerfahrzeuge WLF werden für den Transport von Abrollbehältern mit feuerwehrtechnischen Einsatz- oder Löschmitteln verwendet. Je nach Bedarf und Einsatzzweck können sie mit entsprechenden Abrollbehältern ausgerüstet werden und so den Nachschub mit Sonderausrüstungen zur Einsatzstelle sicherstellen. Zum Aufnehmen, Transportieren und Absetzen des jeweils benötigten Abrollbehälters ist auf den Fahrgestellen der Wechselladerfahrzeuge eine Wechselladereinrichtung in Form eines Hakensystems montiert. Genormt sind die Ausführungen WLF 18/5900, WLF 26/5900 und WLF 26/6900.</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3530D469" w14:textId="77777777" w:rsidTr="003813D7">
        <w:tc>
          <w:tcPr>
            <w:tcW w:w="4425" w:type="dxa"/>
          </w:tcPr>
          <w:p w14:paraId="59645131" w14:textId="77777777" w:rsidR="00C40602" w:rsidRPr="004850CB" w:rsidRDefault="00C40602" w:rsidP="00C40602">
            <w:r w:rsidRPr="004850CB">
              <w:rPr>
                <w:noProof/>
              </w:rPr>
              <w:drawing>
                <wp:inline distT="0" distB="0" distL="0" distR="0" wp14:anchorId="4ECD90C0" wp14:editId="3F37002F">
                  <wp:extent cx="2655116" cy="162052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00" t="9837" r="9028" b="5976"/>
                          <a:stretch/>
                        </pic:blipFill>
                        <pic:spPr bwMode="auto">
                          <a:xfrm>
                            <a:off x="0" y="0"/>
                            <a:ext cx="2716780" cy="16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788BB8C9" w14:textId="77777777" w:rsidR="00C40602" w:rsidRPr="004850CB" w:rsidRDefault="00C40602" w:rsidP="003813D7">
            <w:pPr>
              <w:pStyle w:val="Listenabsatz"/>
              <w:spacing w:before="80" w:after="80" w:line="276" w:lineRule="auto"/>
              <w:ind w:left="227" w:hanging="227"/>
              <w:contextualSpacing w:val="0"/>
              <w:rPr>
                <w:lang w:eastAsia="de-DE"/>
              </w:rPr>
            </w:pPr>
            <w:r w:rsidRPr="004850CB">
              <w:rPr>
                <w:lang w:eastAsia="de-DE"/>
              </w:rPr>
              <w:t xml:space="preserve">zur Aufnahme und zum Transport genormter </w:t>
            </w:r>
            <w:r w:rsidRPr="004850CB">
              <w:t>Abrollbehältern mit einer maximalen Außenlänge von 5.900 Millimeter beziehungsweise 6.900 Millimeter</w:t>
            </w:r>
          </w:p>
          <w:p w14:paraId="233CFE1E" w14:textId="77777777" w:rsidR="00C40602" w:rsidRPr="004850CB" w:rsidRDefault="00C40602" w:rsidP="003813D7">
            <w:pPr>
              <w:pStyle w:val="Listenabsatz"/>
              <w:spacing w:before="80" w:after="80" w:line="276" w:lineRule="auto"/>
              <w:ind w:left="227" w:hanging="227"/>
              <w:contextualSpacing w:val="0"/>
              <w:rPr>
                <w:lang w:eastAsia="de-DE"/>
              </w:rPr>
            </w:pPr>
            <w:r w:rsidRPr="004850CB">
              <w:t>Besatzung zwei Einsatzkräfte (1/1)</w:t>
            </w:r>
          </w:p>
          <w:p w14:paraId="75ED8B8E" w14:textId="77777777" w:rsidR="00C40602" w:rsidRPr="004850CB" w:rsidRDefault="00C40602" w:rsidP="003813D7">
            <w:pPr>
              <w:pStyle w:val="Listenabsatz"/>
              <w:spacing w:before="80" w:after="80" w:line="276" w:lineRule="auto"/>
              <w:ind w:left="227" w:hanging="227"/>
              <w:contextualSpacing w:val="0"/>
              <w:rPr>
                <w:lang w:eastAsia="de-DE"/>
              </w:rPr>
            </w:pPr>
            <w:r w:rsidRPr="004850CB">
              <w:t xml:space="preserve">zwei- oder dreiachsiges </w:t>
            </w:r>
            <w:r w:rsidRPr="004850CB">
              <w:rPr>
                <w:lang w:eastAsia="de-DE"/>
              </w:rPr>
              <w:t xml:space="preserve">Fahrgestell mit Straßenantrieb oder </w:t>
            </w:r>
            <w:r w:rsidRPr="004850CB">
              <w:t>Allradantrieb</w:t>
            </w:r>
          </w:p>
          <w:p w14:paraId="350FAB71" w14:textId="77777777" w:rsidR="00C40602" w:rsidRPr="004850CB" w:rsidRDefault="00C40602" w:rsidP="003813D7">
            <w:pPr>
              <w:pStyle w:val="Listenabsatz"/>
              <w:spacing w:before="80" w:after="80" w:line="276" w:lineRule="auto"/>
              <w:ind w:left="227" w:hanging="227"/>
              <w:contextualSpacing w:val="0"/>
              <w:rPr>
                <w:lang w:eastAsia="de-DE"/>
              </w:rPr>
            </w:pPr>
            <w:r w:rsidRPr="004850CB">
              <w:t>Gesamtmasse größer 16.000 Kilogramm</w:t>
            </w:r>
          </w:p>
        </w:tc>
      </w:tr>
    </w:tbl>
    <w:p w14:paraId="2D518920" w14:textId="77777777" w:rsidR="00C40602" w:rsidRPr="004850CB" w:rsidRDefault="00C40602" w:rsidP="00C40602">
      <w:pPr>
        <w:rPr>
          <w:sz w:val="20"/>
          <w:szCs w:val="20"/>
        </w:rPr>
      </w:pPr>
      <w:r w:rsidRPr="004850CB">
        <w:rPr>
          <w:b/>
          <w:sz w:val="20"/>
          <w:szCs w:val="20"/>
        </w:rPr>
        <w:t>Abbildung 14:</w:t>
      </w:r>
      <w:r w:rsidRPr="004850CB">
        <w:rPr>
          <w:sz w:val="20"/>
          <w:szCs w:val="20"/>
        </w:rPr>
        <w:t xml:space="preserve"> Wechselladerfahrzeug WLF </w:t>
      </w:r>
    </w:p>
    <w:p w14:paraId="2C066752" w14:textId="77777777" w:rsidR="00C40602" w:rsidRPr="004850CB" w:rsidRDefault="00C40602" w:rsidP="00C40602"/>
    <w:p w14:paraId="0CB66E56" w14:textId="77777777" w:rsidR="00C40602" w:rsidRPr="004850CB" w:rsidRDefault="00C40602" w:rsidP="00C40602">
      <w:r w:rsidRPr="004850CB">
        <w:t>Abrollbehälter AB sind wechselbare Aufbauten, die für die Aufnahme und den Transport von feuerwehrtechnischen Einsatzmitteln oder Löschmitteln verwendet werden. Sie können als Pritsche, Mulde, Flüssigkeitsbehälter oder (begehbarer) Kofferaufbau ausgeführt sein. Am Abrollbehälter sind am hinteren Ende unten zwei Rollen angebracht, auf denen der Abrollbehälter auf dem Boden gezogen oder geschoben werden kann. Die Rollen sind so gestaltet, dass ein noch an der Wechsellader-Einrichtung hängender und bereits an der anderen Seite auf Rollen stehender Abrollbehälter bewegt werden kann.</w:t>
      </w:r>
    </w:p>
    <w:p w14:paraId="4DB39FE6" w14:textId="77777777" w:rsidR="00C40602" w:rsidRPr="004850CB" w:rsidRDefault="00C40602" w:rsidP="00C40602"/>
    <w:p w14:paraId="7F0A1F68" w14:textId="77777777" w:rsidR="00C40602" w:rsidRPr="004850CB" w:rsidRDefault="00C40602" w:rsidP="00A4249F">
      <w:pPr>
        <w:pStyle w:val="berschrift2"/>
      </w:pPr>
      <w:bookmarkStart w:id="30" w:name="_Toc53562149"/>
      <w:r w:rsidRPr="004850CB">
        <w:t>11.2   Gerätewagen Logistik</w:t>
      </w:r>
      <w:bookmarkEnd w:id="30"/>
    </w:p>
    <w:p w14:paraId="4263C55A" w14:textId="77777777" w:rsidR="00C40602" w:rsidRPr="004850CB" w:rsidRDefault="00C40602" w:rsidP="00C40602">
      <w:r w:rsidRPr="004850CB">
        <w:t>Gerätewagen Logistik werden für den Transport von Ausrüstungen und Materialien für die Versorgung von taktischen Einheiten an Einsatzstellen eingesetzt. In Abhängigkeit von den jeweils aufgenommenen Beladungen können diese Gerätewagen auch für Hilfeleistungen bei Gefahrgutunfällen, für die Wasserversorgung oder für bestimmte technische Hilfeleistungen verwendet werden. Gerätewagen Logistik sind mit einer Ladefläche mit Ladebordwand ausgerüstet und nutzen die im Gewerbe oder bei Speditionen üblichen Gitterboxen, Euro-Industriepaletten oder spezielle Rollcontainer.</w:t>
      </w:r>
    </w:p>
    <w:p w14:paraId="0896EF2E" w14:textId="77777777" w:rsidR="00C40602" w:rsidRPr="004850CB" w:rsidRDefault="00C40602" w:rsidP="003813D7">
      <w:pPr>
        <w:spacing w:after="240"/>
      </w:pPr>
      <w:r w:rsidRPr="004850CB">
        <w:lastRenderedPageBreak/>
        <w:t>Gerätewagen Logistik GW-L1 werden aufgrund ihrer speziellen Ausstattung und in Abhängigkeit von der jeweils mitgeführten Beladung für logistische Aufgaben kleineren Umfangs sowie für Hilfeleistungen bei Gefahrgutunfällen verwendet. Die Besatzung besteht aus zwei Einsatzkräften (1/1) oder einer Staffel (1/5).</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2BC9C2B1" w14:textId="77777777" w:rsidTr="003813D7">
        <w:tc>
          <w:tcPr>
            <w:tcW w:w="4425" w:type="dxa"/>
          </w:tcPr>
          <w:p w14:paraId="21627741" w14:textId="77777777" w:rsidR="00C40602" w:rsidRPr="004850CB" w:rsidRDefault="00C40602" w:rsidP="00C40602">
            <w:r w:rsidRPr="004850CB">
              <w:rPr>
                <w:noProof/>
              </w:rPr>
              <w:drawing>
                <wp:inline distT="0" distB="0" distL="0" distR="0" wp14:anchorId="3C0EE1EB" wp14:editId="21FDBBDB">
                  <wp:extent cx="2677275" cy="1846053"/>
                  <wp:effectExtent l="0" t="0" r="889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77" t="8733" r="3698" b="8380"/>
                          <a:stretch/>
                        </pic:blipFill>
                        <pic:spPr bwMode="auto">
                          <a:xfrm>
                            <a:off x="0" y="0"/>
                            <a:ext cx="2736769" cy="1887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5985AD49" w14:textId="77777777" w:rsidR="00C40602" w:rsidRPr="004850CB" w:rsidRDefault="00C40602" w:rsidP="003813D7">
            <w:pPr>
              <w:pStyle w:val="Listenabsatz"/>
              <w:spacing w:before="80" w:after="80" w:line="276" w:lineRule="auto"/>
              <w:ind w:left="227" w:hanging="227"/>
              <w:contextualSpacing w:val="0"/>
              <w:rPr>
                <w:lang w:eastAsia="de-DE"/>
              </w:rPr>
            </w:pPr>
            <w:r w:rsidRPr="004850CB">
              <w:t>Ladefläche auf der mindestens vier Rollcontainer oder ähnliche Ladungsträger gelagert und transportiert werden können</w:t>
            </w:r>
          </w:p>
          <w:p w14:paraId="7855BDF4" w14:textId="77777777" w:rsidR="00C40602" w:rsidRPr="004850CB" w:rsidRDefault="00C40602" w:rsidP="003813D7">
            <w:pPr>
              <w:pStyle w:val="Listenabsatz"/>
              <w:spacing w:before="80" w:after="80" w:line="276" w:lineRule="auto"/>
              <w:ind w:left="227" w:hanging="227"/>
              <w:contextualSpacing w:val="0"/>
              <w:rPr>
                <w:lang w:eastAsia="de-DE"/>
              </w:rPr>
            </w:pPr>
            <w:r w:rsidRPr="004850CB">
              <w:t>Ladebordwand mit einer Nutzlast von mindestens 750 Kilogramm</w:t>
            </w:r>
          </w:p>
          <w:p w14:paraId="0C654430" w14:textId="77777777" w:rsidR="00C40602" w:rsidRPr="004850CB" w:rsidRDefault="00C40602" w:rsidP="003813D7">
            <w:pPr>
              <w:pStyle w:val="Listenabsatz"/>
              <w:spacing w:before="80" w:after="80" w:line="276" w:lineRule="auto"/>
              <w:ind w:left="227" w:hanging="227"/>
              <w:contextualSpacing w:val="0"/>
              <w:rPr>
                <w:lang w:eastAsia="de-DE"/>
              </w:rPr>
            </w:pPr>
            <w:r w:rsidRPr="004850CB">
              <w:t xml:space="preserve">auf Wunsch mit Zusatzbeladung „Gerätesatz Gefahrgut“ </w:t>
            </w:r>
          </w:p>
          <w:p w14:paraId="23F5935F" w14:textId="77777777" w:rsidR="00C40602" w:rsidRPr="004850CB" w:rsidRDefault="00C40602" w:rsidP="003813D7">
            <w:pPr>
              <w:pStyle w:val="Listenabsatz"/>
              <w:spacing w:before="80" w:after="80" w:line="276" w:lineRule="auto"/>
              <w:ind w:left="227" w:hanging="227"/>
              <w:contextualSpacing w:val="0"/>
              <w:rPr>
                <w:lang w:eastAsia="de-DE"/>
              </w:rPr>
            </w:pPr>
            <w:r w:rsidRPr="004850CB">
              <w:rPr>
                <w:lang w:eastAsia="de-DE"/>
              </w:rPr>
              <w:t>Fahrgestell mit Straßenantrieb</w:t>
            </w:r>
          </w:p>
          <w:p w14:paraId="1F236441" w14:textId="77777777" w:rsidR="00C40602" w:rsidRPr="004850CB" w:rsidRDefault="00C40602" w:rsidP="003813D7">
            <w:pPr>
              <w:pStyle w:val="Listenabsatz"/>
              <w:spacing w:before="80" w:after="80" w:line="276" w:lineRule="auto"/>
              <w:ind w:left="227" w:hanging="227"/>
              <w:contextualSpacing w:val="0"/>
              <w:rPr>
                <w:lang w:eastAsia="de-DE"/>
              </w:rPr>
            </w:pPr>
            <w:r w:rsidRPr="004850CB">
              <w:t xml:space="preserve">Gesamtmasse maximal 7.500 Kilogramm </w:t>
            </w:r>
          </w:p>
        </w:tc>
      </w:tr>
    </w:tbl>
    <w:p w14:paraId="763ED92A" w14:textId="77777777" w:rsidR="00C40602" w:rsidRPr="004850CB" w:rsidRDefault="00C40602" w:rsidP="00C40602">
      <w:pPr>
        <w:rPr>
          <w:sz w:val="20"/>
          <w:szCs w:val="20"/>
        </w:rPr>
      </w:pPr>
      <w:r w:rsidRPr="004850CB">
        <w:rPr>
          <w:b/>
          <w:sz w:val="20"/>
          <w:szCs w:val="20"/>
        </w:rPr>
        <w:t>Abbildung 15:</w:t>
      </w:r>
      <w:r w:rsidRPr="004850CB">
        <w:rPr>
          <w:sz w:val="20"/>
          <w:szCs w:val="20"/>
        </w:rPr>
        <w:t xml:space="preserve"> Gerätewagen Logistik GW-L1 </w:t>
      </w:r>
    </w:p>
    <w:p w14:paraId="641E0A6E" w14:textId="77777777" w:rsidR="00C40602" w:rsidRPr="004850CB" w:rsidRDefault="00C40602" w:rsidP="00C40602"/>
    <w:p w14:paraId="6F8306A2" w14:textId="77777777" w:rsidR="00C40602" w:rsidRPr="004850CB" w:rsidRDefault="00C40602" w:rsidP="003813D7">
      <w:pPr>
        <w:spacing w:after="240"/>
      </w:pPr>
      <w:r w:rsidRPr="004850CB">
        <w:t>Gerätewagen Logistik GW-L2 werden aufgrund ihrer speziellen Ausstattung und in Abhängigkeit von der jeweils mitgeführten Beladung für logistische Aufgaben größeren Umfangs sowie als Schlauchwagen für den Transport und das Verlegen von Druckschläuchen verwendet. Die Besatzung besteht aus einer Staffel (1/5).</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33C682FF" w14:textId="77777777" w:rsidTr="003813D7">
        <w:tc>
          <w:tcPr>
            <w:tcW w:w="4425" w:type="dxa"/>
          </w:tcPr>
          <w:p w14:paraId="10A26B8B" w14:textId="77777777" w:rsidR="00C40602" w:rsidRPr="004850CB" w:rsidRDefault="00C40602" w:rsidP="00C40602">
            <w:r w:rsidRPr="004850CB">
              <w:rPr>
                <w:noProof/>
              </w:rPr>
              <w:drawing>
                <wp:inline distT="0" distB="0" distL="0" distR="0" wp14:anchorId="1E1C7EFA" wp14:editId="463FFC0F">
                  <wp:extent cx="2673985" cy="1863306"/>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290" cy="1889301"/>
                          </a:xfrm>
                          <a:prstGeom prst="rect">
                            <a:avLst/>
                          </a:prstGeom>
                          <a:noFill/>
                          <a:ln>
                            <a:noFill/>
                          </a:ln>
                        </pic:spPr>
                      </pic:pic>
                    </a:graphicData>
                  </a:graphic>
                </wp:inline>
              </w:drawing>
            </w:r>
          </w:p>
        </w:tc>
        <w:tc>
          <w:tcPr>
            <w:tcW w:w="4647" w:type="dxa"/>
          </w:tcPr>
          <w:p w14:paraId="42045C2F" w14:textId="77777777" w:rsidR="00C40602" w:rsidRPr="004850CB" w:rsidRDefault="00C40602" w:rsidP="003813D7">
            <w:pPr>
              <w:pStyle w:val="Listenabsatz"/>
              <w:spacing w:before="80" w:after="80" w:line="276" w:lineRule="auto"/>
              <w:ind w:left="227" w:right="-57" w:hanging="227"/>
              <w:contextualSpacing w:val="0"/>
              <w:rPr>
                <w:lang w:eastAsia="de-DE"/>
              </w:rPr>
            </w:pPr>
            <w:r w:rsidRPr="004850CB">
              <w:t>Ladefläche auf der mindestens sechs Rollcontainer oder ähnliche Ladungsträger gelagert und transportiert werden können</w:t>
            </w:r>
          </w:p>
          <w:p w14:paraId="3C5142C1" w14:textId="77777777" w:rsidR="00C40602" w:rsidRPr="004850CB" w:rsidRDefault="00C40602" w:rsidP="003813D7">
            <w:pPr>
              <w:pStyle w:val="Listenabsatz"/>
              <w:spacing w:before="80" w:after="80" w:line="276" w:lineRule="auto"/>
              <w:ind w:left="227" w:right="-57" w:hanging="227"/>
              <w:contextualSpacing w:val="0"/>
              <w:rPr>
                <w:lang w:eastAsia="de-DE"/>
              </w:rPr>
            </w:pPr>
            <w:r w:rsidRPr="004850CB">
              <w:t>Ladebordwand mit einer Nutzlast von mindestens 1.500 Kilogramm</w:t>
            </w:r>
          </w:p>
          <w:p w14:paraId="147AAB20" w14:textId="77777777" w:rsidR="00C40602" w:rsidRPr="004850CB" w:rsidRDefault="00C40602" w:rsidP="003813D7">
            <w:pPr>
              <w:pStyle w:val="Listenabsatz"/>
              <w:spacing w:before="80" w:after="80" w:line="276" w:lineRule="auto"/>
              <w:ind w:left="227" w:right="-57" w:hanging="227"/>
              <w:contextualSpacing w:val="0"/>
              <w:rPr>
                <w:lang w:eastAsia="de-DE"/>
              </w:rPr>
            </w:pPr>
            <w:r w:rsidRPr="004850CB">
              <w:t xml:space="preserve">auf Wunsch Zusatzbeladung „Wasserversorgung“ und/oder „Gerätesatz Gefahrgut“ </w:t>
            </w:r>
          </w:p>
          <w:p w14:paraId="4103A944" w14:textId="77777777" w:rsidR="00C40602" w:rsidRPr="004850CB" w:rsidRDefault="00C40602" w:rsidP="003813D7">
            <w:pPr>
              <w:pStyle w:val="Listenabsatz"/>
              <w:spacing w:before="80" w:after="80" w:line="276" w:lineRule="auto"/>
              <w:ind w:left="227" w:right="-57" w:hanging="227"/>
              <w:contextualSpacing w:val="0"/>
              <w:rPr>
                <w:lang w:eastAsia="de-DE"/>
              </w:rPr>
            </w:pPr>
            <w:r w:rsidRPr="004850CB">
              <w:rPr>
                <w:lang w:eastAsia="de-DE"/>
              </w:rPr>
              <w:t>Fahrgestell mit Allradantrieb</w:t>
            </w:r>
          </w:p>
          <w:p w14:paraId="448169D9" w14:textId="77777777" w:rsidR="00C40602" w:rsidRPr="004850CB" w:rsidRDefault="00C40602" w:rsidP="003813D7">
            <w:pPr>
              <w:pStyle w:val="Listenabsatz"/>
              <w:spacing w:before="80" w:after="80" w:line="276" w:lineRule="auto"/>
              <w:ind w:left="227" w:right="-57" w:hanging="227"/>
              <w:contextualSpacing w:val="0"/>
              <w:rPr>
                <w:lang w:eastAsia="de-DE"/>
              </w:rPr>
            </w:pPr>
            <w:r w:rsidRPr="004850CB">
              <w:t xml:space="preserve">Gesamtmasse maximal 16.000 Kilogramm </w:t>
            </w:r>
          </w:p>
        </w:tc>
      </w:tr>
    </w:tbl>
    <w:p w14:paraId="619C5052" w14:textId="77777777" w:rsidR="00C40602" w:rsidRPr="004850CB" w:rsidRDefault="00C40602" w:rsidP="00C40602">
      <w:pPr>
        <w:rPr>
          <w:sz w:val="20"/>
          <w:szCs w:val="20"/>
        </w:rPr>
      </w:pPr>
      <w:r w:rsidRPr="004850CB">
        <w:rPr>
          <w:b/>
          <w:sz w:val="20"/>
          <w:szCs w:val="20"/>
        </w:rPr>
        <w:t>Abbildung 16:</w:t>
      </w:r>
      <w:r w:rsidRPr="004850CB">
        <w:rPr>
          <w:sz w:val="20"/>
          <w:szCs w:val="20"/>
        </w:rPr>
        <w:t xml:space="preserve"> Gerätewagen Logistik GW-L2 </w:t>
      </w:r>
    </w:p>
    <w:p w14:paraId="44C231E8" w14:textId="77777777" w:rsidR="00C40602" w:rsidRPr="004850CB" w:rsidRDefault="00C40602" w:rsidP="00C40602"/>
    <w:p w14:paraId="69015C22" w14:textId="77777777" w:rsidR="00C40602" w:rsidRPr="004850CB" w:rsidRDefault="00C40602" w:rsidP="00A4249F">
      <w:pPr>
        <w:pStyle w:val="berschrift2"/>
      </w:pPr>
      <w:bookmarkStart w:id="31" w:name="_Toc53562150"/>
      <w:r w:rsidRPr="004850CB">
        <w:t>11.3   Schlauchwagen</w:t>
      </w:r>
      <w:bookmarkEnd w:id="31"/>
    </w:p>
    <w:p w14:paraId="74386FCC" w14:textId="77777777" w:rsidR="00C40602" w:rsidRPr="004850CB" w:rsidRDefault="00C40602" w:rsidP="00C40602">
      <w:r w:rsidRPr="004850CB">
        <w:t>Schlauchwagen werden für den Transport von Druckschläuchen und für das Auslegen von zusammengekuppelten Druckschläuche vom fahrenden Fahrzeug aus verwendet. Auf den Schlauchwagen werden in der Regel eine Tragkraftspritze, insgesamt 2.000 Meter B-Druckschlauch, Schlauchbrücken und die erforderlichen Armaturen mitgeführt. Die DIN-Normen für die Schlauchwagen wurden jedoch zurückgezogen. Ersatzweise können nunmehr Gerätewagen Logistik GW-L2, die mit einer Zusatzbeladung „Wasserversorgung“ ausgestattet sind, die Aufgaben der ehemals genormten Schlauchwagen übernehmen. (</w:t>
      </w:r>
      <w:r w:rsidRPr="004850CB">
        <w:rPr>
          <w:i/>
        </w:rPr>
        <w:t>Siehe hierzu Kapitel 13.3</w:t>
      </w:r>
      <w:r w:rsidRPr="004850CB">
        <w:t>)</w:t>
      </w:r>
    </w:p>
    <w:p w14:paraId="3425D115" w14:textId="77777777" w:rsidR="00C40602" w:rsidRPr="004850CB" w:rsidRDefault="00C40602" w:rsidP="00A4249F">
      <w:pPr>
        <w:pStyle w:val="berschrift1"/>
      </w:pPr>
      <w:bookmarkStart w:id="32" w:name="_Toc53562151"/>
      <w:r w:rsidRPr="004850CB">
        <w:lastRenderedPageBreak/>
        <w:t>12   Sonstige spezielle Feuerwehrfahrzeuge</w:t>
      </w:r>
      <w:bookmarkEnd w:id="32"/>
    </w:p>
    <w:p w14:paraId="29D2E2BB" w14:textId="77777777" w:rsidR="00C40602" w:rsidRPr="004850CB" w:rsidRDefault="00C40602" w:rsidP="00C40602">
      <w:r w:rsidRPr="004850CB">
        <w:t>Sonstige spezielle Feuerwehrfahrzeuge werden für Sonder- oder Spezialeinsätze verwendet. Zu diesen Fahrzeugen gehören zum Beispiel Feuerwehrboote, Feuerwehranhänger oder Feuerwehrkrane.</w:t>
      </w:r>
    </w:p>
    <w:p w14:paraId="1A50DA15" w14:textId="77777777" w:rsidR="00C40602" w:rsidRPr="004850CB" w:rsidRDefault="00C40602" w:rsidP="00C40602"/>
    <w:p w14:paraId="2ACB094F" w14:textId="77777777" w:rsidR="00C40602" w:rsidRPr="004850CB" w:rsidRDefault="00C40602" w:rsidP="00A4249F">
      <w:pPr>
        <w:pStyle w:val="berschrift2"/>
      </w:pPr>
      <w:bookmarkStart w:id="33" w:name="_Toc53562152"/>
      <w:r w:rsidRPr="004850CB">
        <w:t>12.1   Feuerwehrboote</w:t>
      </w:r>
      <w:bookmarkEnd w:id="33"/>
    </w:p>
    <w:p w14:paraId="4A30DF95" w14:textId="77777777" w:rsidR="00C40602" w:rsidRPr="004850CB" w:rsidRDefault="00C40602" w:rsidP="00C40602">
      <w:bookmarkStart w:id="34" w:name="_Hlk509741050"/>
      <w:r w:rsidRPr="004850CB">
        <w:t>Feuerwehrboote sind für den Einsatz besonders gestaltete Boote mit einer maximalen Rumpflänge von 8 Meter. Sie werden für Rettungseinsätzen, für technische Hilfeleistungen und - mit entsprechender Ausrüstung - auch für Löscheinsätze am und auf dem Wasser verwendet. Diese Boote bilden mit ihren bootstechnischen Ausrüstungen, den feuerwehrtechnischen Beladungen und den jeweils aus einem Trupp (1/2) bestehenden Besatzungen taktische Einheiten</w:t>
      </w:r>
      <w:bookmarkEnd w:id="34"/>
      <w:r w:rsidRPr="004850CB">
        <w:t xml:space="preserve">. </w:t>
      </w:r>
    </w:p>
    <w:p w14:paraId="4FFE46B2" w14:textId="17240BA0" w:rsidR="00C40602" w:rsidRPr="004850CB" w:rsidRDefault="00C40602" w:rsidP="003813D7">
      <w:pPr>
        <w:pStyle w:val="Listenabsatz"/>
        <w:spacing w:before="120" w:after="120" w:line="276" w:lineRule="auto"/>
        <w:ind w:left="227" w:hanging="227"/>
      </w:pPr>
      <w:r w:rsidRPr="004850CB">
        <w:rPr>
          <w:b/>
        </w:rPr>
        <w:t>Rettungsboote RTB 1</w:t>
      </w:r>
      <w:r w:rsidRPr="004850CB">
        <w:t xml:space="preserve"> sind für Einsätze </w:t>
      </w:r>
      <w:proofErr w:type="gramStart"/>
      <w:r w:rsidRPr="004850CB">
        <w:t>auf stehende</w:t>
      </w:r>
      <w:r w:rsidR="00E8241A" w:rsidRPr="004850CB">
        <w:t>n</w:t>
      </w:r>
      <w:proofErr w:type="gramEnd"/>
      <w:r w:rsidRPr="004850CB">
        <w:t xml:space="preserve"> Gewässer</w:t>
      </w:r>
      <w:r w:rsidR="00E8241A" w:rsidRPr="004850CB">
        <w:t>n</w:t>
      </w:r>
      <w:r w:rsidRPr="004850CB">
        <w:t xml:space="preserve"> vorgesehen und werden von Hand, als Ruderboot oder mit Motorantrieb betrieben. Sie sind für maximal </w:t>
      </w:r>
      <w:r w:rsidR="005720EE" w:rsidRPr="004850CB">
        <w:t>vier</w:t>
      </w:r>
      <w:r w:rsidRPr="004850CB">
        <w:t xml:space="preserve"> Personen zugelassen. </w:t>
      </w:r>
    </w:p>
    <w:p w14:paraId="68EB0642" w14:textId="30D5E2BC" w:rsidR="00C40602" w:rsidRPr="004850CB" w:rsidRDefault="00C40602" w:rsidP="003813D7">
      <w:pPr>
        <w:pStyle w:val="Listenabsatz"/>
        <w:spacing w:before="120" w:after="120" w:line="276" w:lineRule="auto"/>
        <w:ind w:left="227" w:hanging="227"/>
      </w:pPr>
      <w:r w:rsidRPr="004850CB">
        <w:rPr>
          <w:b/>
        </w:rPr>
        <w:t>Rettungsboote RTB 2</w:t>
      </w:r>
      <w:r w:rsidRPr="004850CB">
        <w:t xml:space="preserve"> werden für Einsätze </w:t>
      </w:r>
      <w:proofErr w:type="gramStart"/>
      <w:r w:rsidRPr="004850CB">
        <w:t>auf stehenden</w:t>
      </w:r>
      <w:proofErr w:type="gramEnd"/>
      <w:r w:rsidRPr="004850CB">
        <w:t xml:space="preserve"> oder fließenden Gewässern eingesetzt und sind immer mit Motorantrieb ausgerüstet. Sie sind für maximal </w:t>
      </w:r>
      <w:r w:rsidR="005720EE" w:rsidRPr="004850CB">
        <w:t>sechs</w:t>
      </w:r>
      <w:r w:rsidRPr="004850CB">
        <w:t xml:space="preserve"> Personen zugelassen.</w:t>
      </w:r>
    </w:p>
    <w:p w14:paraId="1B5C0BE3" w14:textId="67E2C718" w:rsidR="00C40602" w:rsidRPr="004850CB" w:rsidRDefault="00C40602" w:rsidP="003813D7">
      <w:pPr>
        <w:pStyle w:val="Listenabsatz"/>
        <w:spacing w:before="120" w:after="120" w:line="276" w:lineRule="auto"/>
        <w:ind w:left="227" w:hanging="227"/>
      </w:pPr>
      <w:r w:rsidRPr="004850CB">
        <w:rPr>
          <w:b/>
        </w:rPr>
        <w:t>Mehrzweckboote MZB</w:t>
      </w:r>
      <w:r w:rsidRPr="004850CB">
        <w:t xml:space="preserve"> werden zum Retten und Transportieren von Personen sowie für technische Hilfeleistungen und je nach Ausrüstung auch für Löscheinsätze kleineren Umfangs verwendet. Sie sind für maximal </w:t>
      </w:r>
      <w:r w:rsidR="005720EE" w:rsidRPr="004850CB">
        <w:t>zehn</w:t>
      </w:r>
      <w:r w:rsidRPr="004850CB">
        <w:t xml:space="preserve"> Personen zugelassen.</w:t>
      </w:r>
    </w:p>
    <w:p w14:paraId="3540CB3F" w14:textId="77777777" w:rsidR="00C40602" w:rsidRPr="004850CB" w:rsidRDefault="00C40602" w:rsidP="00C40602"/>
    <w:p w14:paraId="11C20A2E" w14:textId="77777777" w:rsidR="00C40602" w:rsidRPr="004850CB" w:rsidRDefault="00C40602" w:rsidP="00A4249F">
      <w:pPr>
        <w:pStyle w:val="berschrift2"/>
      </w:pPr>
      <w:bookmarkStart w:id="35" w:name="_Toc53562153"/>
      <w:r w:rsidRPr="004850CB">
        <w:t>12.2   Feuerwehranhänger</w:t>
      </w:r>
      <w:bookmarkEnd w:id="35"/>
    </w:p>
    <w:p w14:paraId="5C0D3577" w14:textId="77777777" w:rsidR="00C40602" w:rsidRPr="004850CB" w:rsidRDefault="00C40602" w:rsidP="00C40602">
      <w:bookmarkStart w:id="36" w:name="_Hlk509741645"/>
      <w:r w:rsidRPr="004850CB">
        <w:t xml:space="preserve">Feuerwehranhänger sind für den Einsatz der Feuerwehr besonders gestaltete Anhängefahrzeug für Kraftfahrzeuge, die entsprechend dem vorgesehenen Verwendungszweck mit einer speziellen feuerwehrtechnischen Ausstattung und Beladung sowie sonstigen Einsatzmitteln eingerichtet sind. </w:t>
      </w:r>
      <w:bookmarkEnd w:id="36"/>
    </w:p>
    <w:p w14:paraId="01C8FD43" w14:textId="77777777" w:rsidR="00C40602" w:rsidRPr="004850CB" w:rsidRDefault="00C40602" w:rsidP="006A2249">
      <w:pPr>
        <w:pStyle w:val="Listenabsatz"/>
        <w:spacing w:before="120" w:after="120" w:line="276" w:lineRule="auto"/>
        <w:ind w:left="227" w:hanging="227"/>
        <w:contextualSpacing w:val="0"/>
      </w:pPr>
      <w:r w:rsidRPr="004850CB">
        <w:rPr>
          <w:b/>
        </w:rPr>
        <w:t>Tragkraftspritzen-Anhänger TSA</w:t>
      </w:r>
      <w:r w:rsidRPr="004850CB">
        <w:t xml:space="preserve"> werden für die Brandbekämpfung verwendet. Sie sind besonders gestaltete Einachsanhänger für die Aufnahme einer Tragkraftspritze und einer feuerwehrtechnischen Beladung für den Einsatz einer Gruppe (1/8) und können an Fahrzeuge angehängt oder von der Mannschaft gezogen werden.</w:t>
      </w:r>
    </w:p>
    <w:p w14:paraId="16A89D74" w14:textId="77777777" w:rsidR="00C40602" w:rsidRPr="004850CB" w:rsidRDefault="00C40602" w:rsidP="006A2249">
      <w:pPr>
        <w:pStyle w:val="Listenabsatz"/>
        <w:spacing w:before="120" w:after="120" w:line="276" w:lineRule="auto"/>
        <w:ind w:left="227" w:hanging="227"/>
        <w:contextualSpacing w:val="0"/>
      </w:pPr>
      <w:r w:rsidRPr="004850CB">
        <w:rPr>
          <w:b/>
        </w:rPr>
        <w:t>Anhänger mit Schaum-Wasserwerfer SWA</w:t>
      </w:r>
      <w:r w:rsidRPr="004850CB">
        <w:t xml:space="preserve"> werden für das Auswerfen der Löschmittel Wasser oder Schaum über größere Entfernungen und/oder Höhen verwendet. Sie sind mit einem abnehmbaren, horizontal und vertikal schwenkbaren Schaum-Wasserwerfer, einem Schaummittel-Zumischer und zwei Schaummittel-Behältern mit einem Inhalt von zusammen 220 Liter ausgerüstet.</w:t>
      </w:r>
    </w:p>
    <w:p w14:paraId="5DAD21C4" w14:textId="77777777" w:rsidR="00C40602" w:rsidRPr="004850CB" w:rsidRDefault="00C40602" w:rsidP="006A2249">
      <w:pPr>
        <w:pStyle w:val="Listenabsatz"/>
        <w:spacing w:before="120" w:after="120" w:line="276" w:lineRule="auto"/>
        <w:ind w:left="227" w:hanging="227"/>
        <w:contextualSpacing w:val="0"/>
      </w:pPr>
      <w:r w:rsidRPr="004850CB">
        <w:rPr>
          <w:b/>
        </w:rPr>
        <w:t>Bootsanhänger FWA-B</w:t>
      </w:r>
      <w:r w:rsidRPr="004850CB">
        <w:t xml:space="preserve"> werden für den Transport genormter Feuerwehrboote verwendet. Sie sind entsprechend den erhöhten Anforderungen so gestaltet, dass sie bei Notfalleinsätzen ohne Rücksicht auf das vorhandene Gelände oder die dann herrschenden Witterungsbedingungen unverzüglich eingesetzt werden können.</w:t>
      </w:r>
    </w:p>
    <w:p w14:paraId="55F536A4" w14:textId="77777777" w:rsidR="00C40602" w:rsidRPr="004850CB" w:rsidRDefault="00C40602" w:rsidP="00C40602"/>
    <w:p w14:paraId="3B3E14A2" w14:textId="77777777" w:rsidR="006A2249" w:rsidRPr="004850CB" w:rsidRDefault="006A2249" w:rsidP="00C40602"/>
    <w:p w14:paraId="57AA69A2" w14:textId="77777777" w:rsidR="00C40602" w:rsidRPr="004850CB" w:rsidRDefault="00C40602" w:rsidP="00A4249F">
      <w:pPr>
        <w:pStyle w:val="berschrift1"/>
      </w:pPr>
      <w:bookmarkStart w:id="37" w:name="_Toc53562154"/>
      <w:r w:rsidRPr="004850CB">
        <w:lastRenderedPageBreak/>
        <w:t>13   Fahrzeuge des Katastrophenschutzes</w:t>
      </w:r>
      <w:bookmarkEnd w:id="37"/>
    </w:p>
    <w:p w14:paraId="3FA36370" w14:textId="77777777" w:rsidR="00C40602" w:rsidRPr="004850CB" w:rsidRDefault="00C40602" w:rsidP="00C40602">
      <w:r w:rsidRPr="004850CB">
        <w:t>Zur Aufgabenerfüllung im Rahmen des Katastrophenschutzes werden den Feuerwehren von den zuständigen Katastrophenschutzbehörden des Bundes beziehungsweise des Landes spezielle Einsatzfahrzeuge zur Verfügung gestellt, die jeweils nach einheitlichen Vorgaben gestaltet und ausgerüstet sind.</w:t>
      </w:r>
    </w:p>
    <w:p w14:paraId="7A2A95A1" w14:textId="77777777" w:rsidR="00C40602" w:rsidRPr="004850CB" w:rsidRDefault="00C40602" w:rsidP="00C40602"/>
    <w:p w14:paraId="4EBB2870" w14:textId="77777777" w:rsidR="00C40602" w:rsidRPr="004850CB" w:rsidRDefault="00C40602" w:rsidP="00A4249F">
      <w:pPr>
        <w:pStyle w:val="berschrift2"/>
      </w:pPr>
      <w:bookmarkStart w:id="38" w:name="_Toc53562155"/>
      <w:r w:rsidRPr="004850CB">
        <w:t>13.1   Löschgruppenfahrzeuge LF 20 KatS</w:t>
      </w:r>
      <w:bookmarkEnd w:id="38"/>
      <w:r w:rsidRPr="004850CB">
        <w:t xml:space="preserve"> </w:t>
      </w:r>
    </w:p>
    <w:p w14:paraId="7D0B40B4" w14:textId="77777777" w:rsidR="00C74E5A" w:rsidRPr="004850CB" w:rsidRDefault="00C40602" w:rsidP="006A2249">
      <w:pPr>
        <w:spacing w:after="240"/>
      </w:pPr>
      <w:r w:rsidRPr="004850CB">
        <w:t xml:space="preserve">Löschgruppenfahrzeuge LF 20 KatS werden überwiegend für die Brandbekämpfung, das Fördern von Wasser auch über größere Entfernungen und für die Durchführung einfacher technischer Hilfeleistungen kleineren Umfangs verwendet. Sie sind besonders für Einsätze in Bereichen mit unzureichender oder unterbrochener Löschwasserversorgung geeignet. </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3228C6E7" w14:textId="77777777" w:rsidTr="006A2249">
        <w:tc>
          <w:tcPr>
            <w:tcW w:w="4425" w:type="dxa"/>
          </w:tcPr>
          <w:p w14:paraId="33BE286F" w14:textId="77777777" w:rsidR="00C40602" w:rsidRPr="004850CB" w:rsidRDefault="00C40602" w:rsidP="00C40602">
            <w:r w:rsidRPr="004850CB">
              <w:rPr>
                <w:noProof/>
              </w:rPr>
              <w:drawing>
                <wp:inline distT="0" distB="0" distL="0" distR="0" wp14:anchorId="1FB5B0FB" wp14:editId="18534562">
                  <wp:extent cx="2655116" cy="1802657"/>
                  <wp:effectExtent l="0" t="0" r="0" b="7620"/>
                  <wp:docPr id="14" name="Grafik 14" descr="C:\Users\Kemper\AppData\Local\Microsoft\Windows\INetCache\Content.Word\LF-KatS Gesamtansicht vor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er\AppData\Local\Microsoft\Windows\INetCache\Content.Word\LF-KatS Gesamtansicht vorne 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37" t="5042" r="4232" b="2467"/>
                          <a:stretch/>
                        </pic:blipFill>
                        <pic:spPr bwMode="auto">
                          <a:xfrm>
                            <a:off x="0" y="0"/>
                            <a:ext cx="2712310" cy="1841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21220BA9"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Feuerlöschkreiselpumpe FPN 10-2000</w:t>
            </w:r>
          </w:p>
          <w:p w14:paraId="32260400"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 xml:space="preserve">Tragkraftspritze PFPN 10-2000 </w:t>
            </w:r>
          </w:p>
          <w:p w14:paraId="777430EA"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Löschwasserbehälter 1.000 Liter</w:t>
            </w:r>
          </w:p>
          <w:p w14:paraId="3F8574B3"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rPr>
                <w:rFonts w:eastAsia="Calibri"/>
              </w:rPr>
              <w:t>im Heck zusammengekuppelte</w:t>
            </w:r>
            <w:r w:rsidR="006A2249" w:rsidRPr="004850CB">
              <w:rPr>
                <w:rFonts w:eastAsia="Calibri"/>
              </w:rPr>
              <w:t xml:space="preserve">, </w:t>
            </w:r>
            <w:r w:rsidRPr="004850CB">
              <w:rPr>
                <w:rFonts w:eastAsia="Calibri"/>
              </w:rPr>
              <w:t>in Buchten gelagerte B-Druckschläuche (300 Meter)</w:t>
            </w:r>
            <w:r w:rsidRPr="004850CB">
              <w:t xml:space="preserve"> </w:t>
            </w:r>
          </w:p>
          <w:p w14:paraId="7DDABBE2"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Besatzung eine Gruppe (1/8)</w:t>
            </w:r>
          </w:p>
          <w:p w14:paraId="4B66CA88"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rPr>
                <w:lang w:eastAsia="de-DE"/>
              </w:rPr>
              <w:t>Fahrgestell mit Allradantrieb</w:t>
            </w:r>
          </w:p>
          <w:p w14:paraId="41749FF1"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 xml:space="preserve">Gesamtmasse maximal 16.000 Kilogramm </w:t>
            </w:r>
          </w:p>
        </w:tc>
      </w:tr>
    </w:tbl>
    <w:p w14:paraId="61636A67" w14:textId="77777777" w:rsidR="00C40602" w:rsidRPr="004850CB" w:rsidRDefault="00C40602" w:rsidP="00C40602">
      <w:pPr>
        <w:rPr>
          <w:sz w:val="20"/>
          <w:szCs w:val="20"/>
        </w:rPr>
      </w:pPr>
      <w:r w:rsidRPr="004850CB">
        <w:rPr>
          <w:b/>
          <w:sz w:val="20"/>
          <w:szCs w:val="20"/>
        </w:rPr>
        <w:t>Abbildung 17:</w:t>
      </w:r>
      <w:r w:rsidRPr="004850CB">
        <w:rPr>
          <w:sz w:val="20"/>
          <w:szCs w:val="20"/>
        </w:rPr>
        <w:t xml:space="preserve"> Löschgruppenfahrzeug LF 20 KatS</w:t>
      </w:r>
    </w:p>
    <w:p w14:paraId="3DF5CD21" w14:textId="77777777" w:rsidR="00C40602" w:rsidRPr="004850CB" w:rsidRDefault="00C40602" w:rsidP="00C40602"/>
    <w:p w14:paraId="19CB516B" w14:textId="77777777" w:rsidR="00C40602" w:rsidRPr="004850CB" w:rsidRDefault="00C40602" w:rsidP="00A4249F">
      <w:pPr>
        <w:pStyle w:val="berschrift2"/>
      </w:pPr>
      <w:bookmarkStart w:id="39" w:name="_Toc53562156"/>
      <w:r w:rsidRPr="004850CB">
        <w:t>13.2   Löschgruppenfahrzeuge LF 10 KatS</w:t>
      </w:r>
      <w:bookmarkEnd w:id="39"/>
      <w:r w:rsidRPr="004850CB">
        <w:t xml:space="preserve"> </w:t>
      </w:r>
    </w:p>
    <w:p w14:paraId="27FF34F6" w14:textId="77777777" w:rsidR="00C40602" w:rsidRPr="004850CB" w:rsidRDefault="00C40602" w:rsidP="006A2249">
      <w:pPr>
        <w:spacing w:after="240"/>
      </w:pPr>
      <w:r w:rsidRPr="004850CB">
        <w:t>Das Land Hessen stellt den Feuerwehren im Rahmen von Landesbeschaffungen für den Katastrophenschutz Löschgruppenfahrzeuge zur Verfügung. Dabei handelt es sich um genormte Löschgruppenfahrzeuge LF 10, die unter anderem mit einem Zusatzbeladungssatz „Tragkraftspritze“ ausgerüstet sind.</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36"/>
        <w:gridCol w:w="4536"/>
      </w:tblGrid>
      <w:tr w:rsidR="004850CB" w:rsidRPr="004850CB" w14:paraId="4E37D76E" w14:textId="77777777" w:rsidTr="006A2249">
        <w:tc>
          <w:tcPr>
            <w:tcW w:w="4536" w:type="dxa"/>
          </w:tcPr>
          <w:p w14:paraId="049F98F6" w14:textId="77777777" w:rsidR="00C40602" w:rsidRPr="004850CB" w:rsidRDefault="00C40602" w:rsidP="00C40602">
            <w:r w:rsidRPr="004850CB">
              <w:rPr>
                <w:noProof/>
              </w:rPr>
              <w:drawing>
                <wp:inline distT="0" distB="0" distL="0" distR="0" wp14:anchorId="4D997CEB" wp14:editId="145A25AE">
                  <wp:extent cx="2726422" cy="1750695"/>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33" t="11620" r="3890"/>
                          <a:stretch/>
                        </pic:blipFill>
                        <pic:spPr bwMode="auto">
                          <a:xfrm>
                            <a:off x="0" y="0"/>
                            <a:ext cx="2748422" cy="1764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14:paraId="79BBD5CD"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Feuerlöschkreiselpumpe FPN 10-1000</w:t>
            </w:r>
          </w:p>
          <w:p w14:paraId="360621C5"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Tragkraftspritze PFPN 10-1000 mit dazugehörenden Saug- und Druckschläuchen und Armaturen</w:t>
            </w:r>
          </w:p>
          <w:p w14:paraId="244A45A1"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Löschwasserbehälter mind</w:t>
            </w:r>
            <w:r w:rsidR="006A2249" w:rsidRPr="004850CB">
              <w:t>.</w:t>
            </w:r>
            <w:r w:rsidRPr="004850CB">
              <w:t xml:space="preserve"> 1.200 Liter</w:t>
            </w:r>
          </w:p>
          <w:p w14:paraId="505DFAC4"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Besatzung eine Gruppe (1/8)</w:t>
            </w:r>
          </w:p>
          <w:p w14:paraId="406A23C5"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rPr>
                <w:lang w:eastAsia="de-DE"/>
              </w:rPr>
              <w:t>Fahrgestell mit Allradantrieb</w:t>
            </w:r>
          </w:p>
          <w:p w14:paraId="42EB0BFE"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 xml:space="preserve">Gesamtmasse maximal 14.000 Kilogramm </w:t>
            </w:r>
          </w:p>
        </w:tc>
      </w:tr>
    </w:tbl>
    <w:p w14:paraId="4F506DBA" w14:textId="77777777" w:rsidR="00C40602" w:rsidRPr="004850CB" w:rsidRDefault="00C40602" w:rsidP="00C40602">
      <w:pPr>
        <w:rPr>
          <w:sz w:val="20"/>
          <w:szCs w:val="20"/>
        </w:rPr>
      </w:pPr>
      <w:r w:rsidRPr="004850CB">
        <w:rPr>
          <w:b/>
          <w:sz w:val="20"/>
          <w:szCs w:val="20"/>
        </w:rPr>
        <w:t>Abbildung 18:</w:t>
      </w:r>
      <w:r w:rsidRPr="004850CB">
        <w:rPr>
          <w:sz w:val="20"/>
          <w:szCs w:val="20"/>
        </w:rPr>
        <w:t xml:space="preserve"> Löschgruppenfahrzeug LF 10 KatS</w:t>
      </w:r>
    </w:p>
    <w:p w14:paraId="5B8E5F72" w14:textId="77777777" w:rsidR="00C40602" w:rsidRPr="004850CB" w:rsidRDefault="00C40602" w:rsidP="00C40602"/>
    <w:p w14:paraId="7FF0814F" w14:textId="77777777" w:rsidR="006A2249" w:rsidRPr="004850CB" w:rsidRDefault="006A2249" w:rsidP="00C40602"/>
    <w:p w14:paraId="489DBF4A" w14:textId="77777777" w:rsidR="00C40602" w:rsidRPr="004850CB" w:rsidRDefault="00C40602" w:rsidP="00A4249F">
      <w:pPr>
        <w:pStyle w:val="berschrift2"/>
      </w:pPr>
      <w:bookmarkStart w:id="40" w:name="_Toc53562157"/>
      <w:r w:rsidRPr="004850CB">
        <w:lastRenderedPageBreak/>
        <w:t>13.3   Schlauchwagen SW KatS</w:t>
      </w:r>
      <w:bookmarkEnd w:id="40"/>
    </w:p>
    <w:p w14:paraId="66C06301" w14:textId="77777777" w:rsidR="00C40602" w:rsidRPr="004850CB" w:rsidRDefault="00C40602" w:rsidP="006A2249">
      <w:pPr>
        <w:spacing w:after="240"/>
      </w:pPr>
      <w:r w:rsidRPr="004850CB">
        <w:t xml:space="preserve">Schlauchwagen KatS werden aufgrund ihrer mitgeführten Beladung überwiegend für das Fördern von Wasser, auch über längere Wegstrecken, und für das Durchführen von Logistikaufgaben verwendet. Sie entsprechen in ihrem Aufbau im Wesentlichen den genormten Gerätewagen Logistik. Die Besatzung besteht aus einem Trupp (1/2). </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4819"/>
      </w:tblGrid>
      <w:tr w:rsidR="004850CB" w:rsidRPr="004850CB" w14:paraId="79781677" w14:textId="77777777" w:rsidTr="006A2249">
        <w:tc>
          <w:tcPr>
            <w:tcW w:w="4253" w:type="dxa"/>
          </w:tcPr>
          <w:p w14:paraId="7DA3177E" w14:textId="77777777" w:rsidR="00C40602" w:rsidRPr="004850CB" w:rsidRDefault="00C40602" w:rsidP="00C40602">
            <w:r w:rsidRPr="004850CB">
              <w:rPr>
                <w:noProof/>
              </w:rPr>
              <w:drawing>
                <wp:inline distT="0" distB="0" distL="0" distR="0" wp14:anchorId="616443AC" wp14:editId="5E8517EA">
                  <wp:extent cx="2558643" cy="1673225"/>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61" t="13400" r="7328" b="4548"/>
                          <a:stretch/>
                        </pic:blipFill>
                        <pic:spPr bwMode="auto">
                          <a:xfrm>
                            <a:off x="0" y="0"/>
                            <a:ext cx="2621917" cy="1714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74C93FD2"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Ladebordwand mit einer Nutzlast von mindestens 1.500 Kilogramm</w:t>
            </w:r>
          </w:p>
          <w:p w14:paraId="67A24FA7"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auf der Ladefläche mitgeführte Schlauchkassetten für die Aufnahme von 2.000 Meter zusammengekuppelten B-Druckschläuchen</w:t>
            </w:r>
          </w:p>
          <w:p w14:paraId="58D696F4"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 xml:space="preserve">Tragkraftspritze PFPN 10-1500 </w:t>
            </w:r>
          </w:p>
          <w:p w14:paraId="3B69EDF3"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rPr>
                <w:lang w:eastAsia="de-DE"/>
              </w:rPr>
              <w:t>Fahrgestell mit Allradantrieb</w:t>
            </w:r>
          </w:p>
          <w:p w14:paraId="69DA5EEA"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 xml:space="preserve">Gesamtmasse 14.000 Kilogramm </w:t>
            </w:r>
          </w:p>
        </w:tc>
      </w:tr>
    </w:tbl>
    <w:p w14:paraId="0F02BCCF" w14:textId="77777777" w:rsidR="00C40602" w:rsidRPr="004850CB" w:rsidRDefault="00C40602" w:rsidP="00C40602">
      <w:pPr>
        <w:rPr>
          <w:sz w:val="20"/>
          <w:szCs w:val="20"/>
        </w:rPr>
      </w:pPr>
      <w:r w:rsidRPr="004850CB">
        <w:rPr>
          <w:b/>
          <w:sz w:val="20"/>
          <w:szCs w:val="20"/>
        </w:rPr>
        <w:t>Abbildung 19:</w:t>
      </w:r>
      <w:r w:rsidRPr="004850CB">
        <w:rPr>
          <w:sz w:val="20"/>
          <w:szCs w:val="20"/>
        </w:rPr>
        <w:t xml:space="preserve"> Schlauchwagen SW KatS</w:t>
      </w:r>
    </w:p>
    <w:p w14:paraId="77120220" w14:textId="77777777" w:rsidR="00C40602" w:rsidRPr="004850CB" w:rsidRDefault="00C40602" w:rsidP="00C40602"/>
    <w:p w14:paraId="08E876EC" w14:textId="77777777" w:rsidR="00C40602" w:rsidRPr="004850CB" w:rsidRDefault="00C40602" w:rsidP="00A4249F">
      <w:pPr>
        <w:pStyle w:val="berschrift2"/>
      </w:pPr>
      <w:bookmarkStart w:id="41" w:name="_Toc53562158"/>
      <w:r w:rsidRPr="004850CB">
        <w:t>13.4   Gerätewagen Dekontamination Personal GW Dekon P</w:t>
      </w:r>
      <w:bookmarkEnd w:id="41"/>
    </w:p>
    <w:p w14:paraId="5926E16C" w14:textId="77777777" w:rsidR="00C40602" w:rsidRPr="004850CB" w:rsidRDefault="00C40602" w:rsidP="006A2249">
      <w:pPr>
        <w:spacing w:after="240"/>
        <w:rPr>
          <w:bCs/>
        </w:rPr>
      </w:pPr>
      <w:bookmarkStart w:id="42" w:name="_Hlk509740730"/>
      <w:r w:rsidRPr="004850CB">
        <w:rPr>
          <w:bCs/>
        </w:rPr>
        <w:t>Gerätewagen Dekontamination Personal</w:t>
      </w:r>
      <w:r w:rsidRPr="004850CB">
        <w:t xml:space="preserve"> </w:t>
      </w:r>
      <w:r w:rsidRPr="004850CB">
        <w:rPr>
          <w:bCs/>
        </w:rPr>
        <w:t>GW Dekon P</w:t>
      </w:r>
      <w:r w:rsidRPr="004850CB">
        <w:t xml:space="preserve"> werden für den Einsatz bei ABC-Lagen oder bei Gefahrstoffunfällen verwendet, bei denen chemische, biologische oder radiologische Kontaminationen aufgetreten sind. Die Beladung dient der Einrichtung eines Dekontaminationsplatzes, auf dem Einsatzkräfte und Betroffene, die mit gefährlichen Stoffen in Berührung gekommen sind, durch die Gerätewagenbesatzung dekontaminiert und hygienisch gereinigt werden können. Zur Beladung gehören unter anderem Wasserbehälter, Frischwasser- und Schmutzwasserpumpen, Elektro- und Beleuchtungsmaterial, Stromerzeuger, Wasserdurchlauferhitzer, Warmwasserheizgerät, Schläuche, Aufenthaltszelt, Duschzelt, Ein-Personen-Duschkabine. </w:t>
      </w:r>
      <w:bookmarkEnd w:id="42"/>
      <w:r w:rsidRPr="004850CB">
        <w:t xml:space="preserve">Die Besatzung besteht aus einer Staffel (1/5). </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95"/>
        <w:gridCol w:w="4677"/>
      </w:tblGrid>
      <w:tr w:rsidR="004850CB" w:rsidRPr="004850CB" w14:paraId="5B202819" w14:textId="77777777" w:rsidTr="006A2249">
        <w:tc>
          <w:tcPr>
            <w:tcW w:w="4395" w:type="dxa"/>
          </w:tcPr>
          <w:p w14:paraId="43A2D416" w14:textId="77777777" w:rsidR="00C40602" w:rsidRPr="004850CB" w:rsidRDefault="00C40602" w:rsidP="00C40602">
            <w:r w:rsidRPr="004850CB">
              <w:rPr>
                <w:noProof/>
              </w:rPr>
              <w:drawing>
                <wp:inline distT="0" distB="0" distL="0" distR="0" wp14:anchorId="32F36492" wp14:editId="3E65F27B">
                  <wp:extent cx="2650922" cy="14482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57" t="19741" r="1376" b="5317"/>
                          <a:stretch/>
                        </pic:blipFill>
                        <pic:spPr bwMode="auto">
                          <a:xfrm>
                            <a:off x="0" y="0"/>
                            <a:ext cx="2730739" cy="1491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14:paraId="58AF2064"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Ladefläche auf der mindestens sieben Rollcontainer oder ähnliche Ladungsträger gelagert und transportiert werden können</w:t>
            </w:r>
          </w:p>
          <w:p w14:paraId="517A7258"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Ladebordwand mit einer Nutzlast von mindestens 1.500 Kilogramm</w:t>
            </w:r>
          </w:p>
          <w:p w14:paraId="618187E3"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rPr>
                <w:lang w:eastAsia="de-DE"/>
              </w:rPr>
              <w:t>Fahrgestell mit Allradantrieb</w:t>
            </w:r>
          </w:p>
          <w:p w14:paraId="4146FB36" w14:textId="77777777" w:rsidR="00C40602" w:rsidRPr="004850CB" w:rsidRDefault="00C40602" w:rsidP="006A2249">
            <w:pPr>
              <w:pStyle w:val="Listenabsatz"/>
              <w:spacing w:before="80" w:after="80" w:line="276" w:lineRule="auto"/>
              <w:ind w:left="227" w:right="-57" w:hanging="227"/>
              <w:contextualSpacing w:val="0"/>
              <w:rPr>
                <w:lang w:eastAsia="de-DE"/>
              </w:rPr>
            </w:pPr>
            <w:r w:rsidRPr="004850CB">
              <w:t xml:space="preserve">Gesamtmasse 16.000 Kilogramm </w:t>
            </w:r>
          </w:p>
        </w:tc>
      </w:tr>
    </w:tbl>
    <w:p w14:paraId="7BAF2CFB" w14:textId="77777777" w:rsidR="00C40602" w:rsidRPr="004850CB" w:rsidRDefault="00C40602" w:rsidP="00C40602">
      <w:pPr>
        <w:rPr>
          <w:sz w:val="20"/>
          <w:szCs w:val="20"/>
        </w:rPr>
      </w:pPr>
      <w:r w:rsidRPr="004850CB">
        <w:rPr>
          <w:b/>
          <w:sz w:val="20"/>
          <w:szCs w:val="20"/>
        </w:rPr>
        <w:t>Abbildung 20:</w:t>
      </w:r>
      <w:r w:rsidRPr="004850CB">
        <w:rPr>
          <w:sz w:val="20"/>
          <w:szCs w:val="20"/>
        </w:rPr>
        <w:t xml:space="preserve"> </w:t>
      </w:r>
      <w:r w:rsidRPr="004850CB">
        <w:rPr>
          <w:bCs/>
          <w:sz w:val="20"/>
          <w:szCs w:val="20"/>
        </w:rPr>
        <w:t>Gerätewagen Dekontamination Personal</w:t>
      </w:r>
      <w:r w:rsidRPr="004850CB">
        <w:rPr>
          <w:sz w:val="20"/>
          <w:szCs w:val="20"/>
        </w:rPr>
        <w:t xml:space="preserve"> </w:t>
      </w:r>
      <w:r w:rsidRPr="004850CB">
        <w:rPr>
          <w:bCs/>
          <w:sz w:val="20"/>
          <w:szCs w:val="20"/>
        </w:rPr>
        <w:t>GW Dekon P</w:t>
      </w:r>
    </w:p>
    <w:p w14:paraId="0A5D9A97" w14:textId="77777777" w:rsidR="00C40602" w:rsidRPr="004850CB" w:rsidRDefault="00C40602" w:rsidP="00C40602"/>
    <w:p w14:paraId="44003AA4" w14:textId="77777777" w:rsidR="00C40602" w:rsidRPr="004850CB" w:rsidRDefault="00C40602" w:rsidP="00A4249F">
      <w:pPr>
        <w:pStyle w:val="berschrift2"/>
      </w:pPr>
      <w:bookmarkStart w:id="43" w:name="_Toc53562159"/>
      <w:r w:rsidRPr="004850CB">
        <w:t>13.5   ABC-Erkundungskraftwagen ABC-ErkKW</w:t>
      </w:r>
      <w:bookmarkEnd w:id="43"/>
      <w:r w:rsidRPr="004850CB">
        <w:t xml:space="preserve"> </w:t>
      </w:r>
    </w:p>
    <w:p w14:paraId="57D690B9" w14:textId="77777777" w:rsidR="00C40602" w:rsidRPr="004850CB" w:rsidRDefault="00C40602" w:rsidP="00C40602">
      <w:r w:rsidRPr="004850CB">
        <w:t xml:space="preserve">ABC-Erkundungskraftwagen ABC-ErkKW werden zum Aufspüren, Messen und Melden radioaktiver und/oder chemischer sowie dem Erkennen und Melden biologischer Kontamination verwendet. </w:t>
      </w:r>
    </w:p>
    <w:p w14:paraId="5D7AFFAB" w14:textId="77777777" w:rsidR="00C40602" w:rsidRPr="004850CB" w:rsidRDefault="00C40602" w:rsidP="00D40211">
      <w:pPr>
        <w:spacing w:after="240"/>
      </w:pPr>
      <w:r w:rsidRPr="004850CB">
        <w:lastRenderedPageBreak/>
        <w:t>Darüber hinaus werden sie noch zum Aufsuchen von verstreuten radioaktiven Bruchstücken, zur Kennzeichnung und Überwachung kontaminierter Bereiche, auch abseits befestigter Straßen, zur Entnahme von Boden-, Wasser- und Luftproben sowie zum Erfassen und Melden von Wetterdaten verwendet.</w:t>
      </w:r>
    </w:p>
    <w:tbl>
      <w:tblPr>
        <w:tblStyle w:val="Tabellenraste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5"/>
        <w:gridCol w:w="4647"/>
      </w:tblGrid>
      <w:tr w:rsidR="004850CB" w:rsidRPr="004850CB" w14:paraId="25B095BE" w14:textId="77777777" w:rsidTr="00D40211">
        <w:tc>
          <w:tcPr>
            <w:tcW w:w="4425" w:type="dxa"/>
          </w:tcPr>
          <w:p w14:paraId="52AF23A1" w14:textId="77777777" w:rsidR="00C40602" w:rsidRPr="004850CB" w:rsidRDefault="00C40602" w:rsidP="00C40602">
            <w:r w:rsidRPr="004850CB">
              <w:rPr>
                <w:noProof/>
              </w:rPr>
              <w:drawing>
                <wp:inline distT="0" distB="0" distL="0" distR="0" wp14:anchorId="6814306C" wp14:editId="699293F8">
                  <wp:extent cx="2659311" cy="1923415"/>
                  <wp:effectExtent l="0" t="0" r="825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507"/>
                          <a:stretch/>
                        </pic:blipFill>
                        <pic:spPr bwMode="auto">
                          <a:xfrm>
                            <a:off x="0" y="0"/>
                            <a:ext cx="2705159" cy="1956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7" w:type="dxa"/>
          </w:tcPr>
          <w:p w14:paraId="23F6AF88" w14:textId="77777777" w:rsidR="00C40602" w:rsidRPr="004850CB" w:rsidRDefault="00C40602" w:rsidP="00D40211">
            <w:pPr>
              <w:pStyle w:val="Listenabsatz"/>
              <w:spacing w:before="80" w:after="80" w:line="276" w:lineRule="auto"/>
              <w:ind w:left="227" w:right="-57" w:hanging="227"/>
              <w:contextualSpacing w:val="0"/>
              <w:rPr>
                <w:lang w:eastAsia="de-DE"/>
              </w:rPr>
            </w:pPr>
            <w:r w:rsidRPr="004850CB">
              <w:t>seriengemäßer Kleintransporter mit geschlossenem Aufbau</w:t>
            </w:r>
          </w:p>
          <w:p w14:paraId="49B8B84B" w14:textId="77777777" w:rsidR="00C40602" w:rsidRPr="004850CB" w:rsidRDefault="00C40602" w:rsidP="00D40211">
            <w:pPr>
              <w:pStyle w:val="Listenabsatz"/>
              <w:spacing w:before="80" w:after="80" w:line="276" w:lineRule="auto"/>
              <w:ind w:left="227" w:right="-57" w:hanging="227"/>
              <w:contextualSpacing w:val="0"/>
            </w:pPr>
            <w:r w:rsidRPr="004850CB">
              <w:t>Unterteilung des Fahrzeuges in Fahrerraum, Betriebsraum und Geräteraum</w:t>
            </w:r>
          </w:p>
          <w:p w14:paraId="4E82DE73" w14:textId="77777777" w:rsidR="00C40602" w:rsidRPr="004850CB" w:rsidRDefault="00C40602" w:rsidP="00D40211">
            <w:pPr>
              <w:pStyle w:val="Listenabsatz"/>
              <w:spacing w:before="80" w:after="80" w:line="276" w:lineRule="auto"/>
              <w:ind w:left="227" w:right="-57" w:hanging="227"/>
              <w:contextualSpacing w:val="0"/>
            </w:pPr>
            <w:r w:rsidRPr="004850CB">
              <w:t>umfangreiche messtechnische Ausrüstung und Beladung</w:t>
            </w:r>
          </w:p>
          <w:p w14:paraId="0D9CCD61" w14:textId="77777777" w:rsidR="00C40602" w:rsidRPr="004850CB" w:rsidRDefault="00C40602" w:rsidP="00D40211">
            <w:pPr>
              <w:pStyle w:val="Listenabsatz"/>
              <w:spacing w:before="80" w:after="80" w:line="276" w:lineRule="auto"/>
              <w:ind w:left="227" w:right="-57" w:hanging="227"/>
              <w:contextualSpacing w:val="0"/>
              <w:rPr>
                <w:lang w:eastAsia="de-DE"/>
              </w:rPr>
            </w:pPr>
            <w:r w:rsidRPr="004850CB">
              <w:t xml:space="preserve">Besatzung vier Einsatzkräfte </w:t>
            </w:r>
          </w:p>
          <w:p w14:paraId="537FAF6B" w14:textId="77777777" w:rsidR="00C40602" w:rsidRPr="004850CB" w:rsidRDefault="00C40602" w:rsidP="00D40211">
            <w:pPr>
              <w:pStyle w:val="Listenabsatz"/>
              <w:spacing w:before="80" w:after="80" w:line="276" w:lineRule="auto"/>
              <w:ind w:left="227" w:right="-57" w:hanging="227"/>
              <w:contextualSpacing w:val="0"/>
              <w:rPr>
                <w:lang w:eastAsia="de-DE"/>
              </w:rPr>
            </w:pPr>
            <w:r w:rsidRPr="004850CB">
              <w:rPr>
                <w:lang w:eastAsia="de-DE"/>
              </w:rPr>
              <w:t>Fahrgestell mit Allradantrieb</w:t>
            </w:r>
          </w:p>
          <w:p w14:paraId="64798A04" w14:textId="77777777" w:rsidR="00C40602" w:rsidRPr="004850CB" w:rsidRDefault="00C40602" w:rsidP="00D40211">
            <w:pPr>
              <w:pStyle w:val="Listenabsatz"/>
              <w:spacing w:before="80" w:after="80" w:line="276" w:lineRule="auto"/>
              <w:ind w:left="227" w:right="-57" w:hanging="227"/>
              <w:contextualSpacing w:val="0"/>
              <w:rPr>
                <w:lang w:eastAsia="de-DE"/>
              </w:rPr>
            </w:pPr>
            <w:r w:rsidRPr="004850CB">
              <w:t xml:space="preserve">Gesamtmasse 3.500 Kilogramm </w:t>
            </w:r>
          </w:p>
        </w:tc>
      </w:tr>
    </w:tbl>
    <w:p w14:paraId="026D6F25" w14:textId="77777777" w:rsidR="00C40602" w:rsidRPr="004850CB" w:rsidRDefault="00C40602" w:rsidP="00C40602">
      <w:pPr>
        <w:rPr>
          <w:sz w:val="20"/>
          <w:szCs w:val="20"/>
        </w:rPr>
      </w:pPr>
      <w:r w:rsidRPr="004850CB">
        <w:rPr>
          <w:b/>
          <w:sz w:val="20"/>
          <w:szCs w:val="20"/>
        </w:rPr>
        <w:t xml:space="preserve">Abbildung 21: </w:t>
      </w:r>
      <w:r w:rsidRPr="004850CB">
        <w:rPr>
          <w:sz w:val="20"/>
          <w:szCs w:val="20"/>
        </w:rPr>
        <w:t>ABC-Erkundungskraftwagen ABC-ErkKW</w:t>
      </w:r>
    </w:p>
    <w:p w14:paraId="3B4D9F1B" w14:textId="77777777" w:rsidR="00C40602" w:rsidRPr="004850CB" w:rsidRDefault="00C40602" w:rsidP="00C40602"/>
    <w:p w14:paraId="2BDD9F49" w14:textId="77777777" w:rsidR="00C40602" w:rsidRPr="004850CB" w:rsidRDefault="00C40602" w:rsidP="00C40602"/>
    <w:p w14:paraId="70348125" w14:textId="77777777" w:rsidR="00C40602" w:rsidRPr="004850CB" w:rsidRDefault="00C40602" w:rsidP="00C40602"/>
    <w:p w14:paraId="294B492D" w14:textId="77777777" w:rsidR="00C40602" w:rsidRPr="004850CB" w:rsidRDefault="00C40602" w:rsidP="00C40602"/>
    <w:p w14:paraId="48430A01" w14:textId="77777777" w:rsidR="00C40602" w:rsidRPr="004850CB" w:rsidRDefault="00C40602" w:rsidP="00C40602"/>
    <w:p w14:paraId="4EE3AD37" w14:textId="77777777" w:rsidR="00C40602" w:rsidRPr="004850CB" w:rsidRDefault="00C40602" w:rsidP="00C40602"/>
    <w:p w14:paraId="0F79038E" w14:textId="77777777" w:rsidR="00C40602" w:rsidRPr="004850CB" w:rsidRDefault="00C40602" w:rsidP="00C40602"/>
    <w:p w14:paraId="308A19A1" w14:textId="77777777" w:rsidR="00C40602" w:rsidRPr="004850CB" w:rsidRDefault="00C40602" w:rsidP="00C40602"/>
    <w:p w14:paraId="3D06146C" w14:textId="77777777" w:rsidR="00C40602" w:rsidRPr="004850CB" w:rsidRDefault="00C40602" w:rsidP="00C40602"/>
    <w:p w14:paraId="2D4A5265" w14:textId="77777777" w:rsidR="00C40602" w:rsidRPr="004850CB" w:rsidRDefault="00C40602" w:rsidP="00C40602"/>
    <w:p w14:paraId="1747BA65" w14:textId="77777777" w:rsidR="00C40602" w:rsidRPr="004850CB" w:rsidRDefault="00C40602" w:rsidP="00C40602"/>
    <w:p w14:paraId="35C67608" w14:textId="77777777" w:rsidR="00C40602" w:rsidRPr="004850CB" w:rsidRDefault="00C40602" w:rsidP="00C40602"/>
    <w:p w14:paraId="19AAD35F" w14:textId="77777777" w:rsidR="00C40602" w:rsidRPr="004850CB" w:rsidRDefault="00C40602" w:rsidP="00C40602"/>
    <w:p w14:paraId="497B9B68" w14:textId="77777777" w:rsidR="00C40602" w:rsidRPr="004850CB" w:rsidRDefault="00C40602" w:rsidP="00C40602"/>
    <w:p w14:paraId="2605D1F4" w14:textId="77777777" w:rsidR="00C40602" w:rsidRPr="004850CB" w:rsidRDefault="00C40602" w:rsidP="00C40602"/>
    <w:p w14:paraId="48544A11" w14:textId="77777777" w:rsidR="00C40602" w:rsidRPr="004850CB" w:rsidRDefault="00C40602" w:rsidP="00C40602"/>
    <w:p w14:paraId="64AA5281" w14:textId="77777777" w:rsidR="00C40602" w:rsidRPr="004850CB" w:rsidRDefault="00C40602" w:rsidP="00C40602"/>
    <w:p w14:paraId="752C0104" w14:textId="77777777" w:rsidR="00C40602" w:rsidRPr="004850CB" w:rsidRDefault="00C40602" w:rsidP="00C40602"/>
    <w:p w14:paraId="342FF4B5" w14:textId="77777777" w:rsidR="00C40602" w:rsidRPr="004850CB" w:rsidRDefault="00C40602" w:rsidP="00C40602"/>
    <w:p w14:paraId="2ECBA024" w14:textId="77777777" w:rsidR="00C40602" w:rsidRPr="004850CB" w:rsidRDefault="00C40602" w:rsidP="00C40602"/>
    <w:p w14:paraId="54CB5D7E" w14:textId="77777777" w:rsidR="00C40602" w:rsidRPr="004850CB" w:rsidRDefault="00C40602" w:rsidP="00C40602"/>
    <w:p w14:paraId="18CE9181" w14:textId="77777777" w:rsidR="00C40602" w:rsidRPr="004850CB" w:rsidRDefault="00C40602" w:rsidP="00C40602"/>
    <w:p w14:paraId="47B0B676" w14:textId="77777777" w:rsidR="00C40602" w:rsidRPr="004850CB" w:rsidRDefault="00C40602" w:rsidP="00A4249F">
      <w:pPr>
        <w:pStyle w:val="berschrift1"/>
      </w:pPr>
      <w:bookmarkStart w:id="44" w:name="_Toc53562160"/>
      <w:r w:rsidRPr="004850CB">
        <w:lastRenderedPageBreak/>
        <w:t>14   Quellennachweis</w:t>
      </w:r>
      <w:bookmarkEnd w:id="44"/>
    </w:p>
    <w:p w14:paraId="6154BA56" w14:textId="77777777" w:rsidR="00C40602" w:rsidRPr="004850CB" w:rsidRDefault="00C40602" w:rsidP="00D40211">
      <w:pPr>
        <w:spacing w:before="240"/>
      </w:pPr>
      <w:r w:rsidRPr="004850CB">
        <w:rPr>
          <w:rStyle w:val="Fett"/>
          <w:rFonts w:cstheme="majorHAnsi"/>
          <w:b w:val="0"/>
          <w:iCs/>
          <w:sz w:val="22"/>
        </w:rPr>
        <w:t xml:space="preserve">FREYTAG Karosseriebau GmbH &amp; Co. KG, </w:t>
      </w:r>
      <w:r w:rsidRPr="004850CB">
        <w:t>Elze/</w:t>
      </w:r>
      <w:proofErr w:type="spellStart"/>
      <w:r w:rsidRPr="004850CB">
        <w:t>Wülfingen</w:t>
      </w:r>
      <w:proofErr w:type="spellEnd"/>
    </w:p>
    <w:p w14:paraId="0A7D5D8C" w14:textId="77777777" w:rsidR="00C40602" w:rsidRPr="004850CB" w:rsidRDefault="00C40602" w:rsidP="00C40602">
      <w:r w:rsidRPr="004850CB">
        <w:t>- Abbildung 16</w:t>
      </w:r>
    </w:p>
    <w:p w14:paraId="067A7158" w14:textId="77777777" w:rsidR="00C40602" w:rsidRPr="004850CB" w:rsidRDefault="00C40602" w:rsidP="00D40211">
      <w:pPr>
        <w:spacing w:before="240"/>
      </w:pPr>
      <w:r w:rsidRPr="004850CB">
        <w:t>GIMAEX GmbH, Wilnsdorf</w:t>
      </w:r>
    </w:p>
    <w:p w14:paraId="225AFA43" w14:textId="77777777" w:rsidR="00C40602" w:rsidRPr="004850CB" w:rsidRDefault="00C40602" w:rsidP="00C40602">
      <w:r w:rsidRPr="004850CB">
        <w:t>- Abbildung 2</w:t>
      </w:r>
    </w:p>
    <w:p w14:paraId="173FA626" w14:textId="77777777" w:rsidR="00C40602" w:rsidRPr="004850CB" w:rsidRDefault="00C40602" w:rsidP="00D40211">
      <w:pPr>
        <w:spacing w:before="240"/>
      </w:pPr>
      <w:r w:rsidRPr="004850CB">
        <w:t>Hensel Fahrzeugbau GmbH &amp; Co. KG, Waldbrunn</w:t>
      </w:r>
    </w:p>
    <w:p w14:paraId="7FD5B00E" w14:textId="77777777" w:rsidR="00C40602" w:rsidRPr="004850CB" w:rsidRDefault="00C40602" w:rsidP="00C40602">
      <w:r w:rsidRPr="004850CB">
        <w:t>- Abbildung 15</w:t>
      </w:r>
    </w:p>
    <w:p w14:paraId="43D00864" w14:textId="77777777" w:rsidR="00C40602" w:rsidRPr="004850CB" w:rsidRDefault="00C40602" w:rsidP="00D40211">
      <w:pPr>
        <w:spacing w:before="240"/>
      </w:pPr>
      <w:r w:rsidRPr="004850CB">
        <w:t>Josef Lentner GmbH Fahrzeug-Aufbautechnik, Hohenlinden</w:t>
      </w:r>
    </w:p>
    <w:p w14:paraId="1EDEAF2F" w14:textId="77777777" w:rsidR="00C40602" w:rsidRPr="004850CB" w:rsidRDefault="00C40602" w:rsidP="00C40602">
      <w:r w:rsidRPr="004850CB">
        <w:t xml:space="preserve">- Abbildung 17 </w:t>
      </w:r>
    </w:p>
    <w:p w14:paraId="5FF36328" w14:textId="77777777" w:rsidR="00C40602" w:rsidRPr="004850CB" w:rsidRDefault="00C40602" w:rsidP="00D40211">
      <w:pPr>
        <w:spacing w:before="240"/>
      </w:pPr>
      <w:r w:rsidRPr="004850CB">
        <w:t>Schlingmann GmbH &amp; Co. KG, Dissen</w:t>
      </w:r>
    </w:p>
    <w:p w14:paraId="172FE181" w14:textId="77777777" w:rsidR="00C40602" w:rsidRPr="004850CB" w:rsidRDefault="00C40602" w:rsidP="00C40602">
      <w:r w:rsidRPr="004850CB">
        <w:t xml:space="preserve">- Abbildung 5 </w:t>
      </w:r>
    </w:p>
    <w:p w14:paraId="22EAE1E4" w14:textId="77777777" w:rsidR="00C40602" w:rsidRPr="004850CB" w:rsidRDefault="00C40602" w:rsidP="00D40211">
      <w:pPr>
        <w:spacing w:before="240"/>
      </w:pPr>
      <w:r w:rsidRPr="004850CB">
        <w:t>Uwe Bunzel, Frankfurt am Main</w:t>
      </w:r>
    </w:p>
    <w:p w14:paraId="27E89B02" w14:textId="77777777" w:rsidR="00C40602" w:rsidRPr="004850CB" w:rsidRDefault="00C40602" w:rsidP="00C40602">
      <w:r w:rsidRPr="004850CB">
        <w:t>- Abbildungen 1, 3, 6, 7, 8, 9, 10, 11, 12, 13, 18, 19, 20 und 21</w:t>
      </w:r>
    </w:p>
    <w:p w14:paraId="218F5187" w14:textId="1FA56D39" w:rsidR="00C40602" w:rsidRPr="004850CB" w:rsidRDefault="00C40602" w:rsidP="00D40211">
      <w:pPr>
        <w:spacing w:before="240"/>
      </w:pPr>
      <w:r w:rsidRPr="004850CB">
        <w:t xml:space="preserve">Manuel Siegmon, </w:t>
      </w:r>
      <w:r w:rsidR="004F4D03" w:rsidRPr="004850CB">
        <w:t>Wietmarschen-</w:t>
      </w:r>
      <w:proofErr w:type="spellStart"/>
      <w:r w:rsidR="004F4D03" w:rsidRPr="004850CB">
        <w:t>Füchtenfeld</w:t>
      </w:r>
      <w:proofErr w:type="spellEnd"/>
    </w:p>
    <w:p w14:paraId="12376B8E" w14:textId="77777777" w:rsidR="00C40602" w:rsidRPr="004850CB" w:rsidRDefault="00C40602" w:rsidP="00C40602">
      <w:r w:rsidRPr="004850CB">
        <w:t>- Abbildungen 4 und 14</w:t>
      </w:r>
    </w:p>
    <w:p w14:paraId="7325F34F" w14:textId="77777777" w:rsidR="00C40602" w:rsidRPr="004850CB" w:rsidRDefault="00C40602" w:rsidP="00C40602"/>
    <w:p w14:paraId="11F41DE8" w14:textId="77777777" w:rsidR="00C40602" w:rsidRPr="004850CB" w:rsidRDefault="00C40602" w:rsidP="00A4249F">
      <w:pPr>
        <w:pStyle w:val="berschrift1"/>
      </w:pPr>
      <w:bookmarkStart w:id="45" w:name="_Toc53562161"/>
      <w:r w:rsidRPr="004850CB">
        <w:t>15   Literatur</w:t>
      </w:r>
      <w:r w:rsidR="000267F7" w:rsidRPr="004850CB">
        <w:t>nachweis</w:t>
      </w:r>
      <w:bookmarkEnd w:id="45"/>
    </w:p>
    <w:p w14:paraId="5D2BF8AA" w14:textId="77777777" w:rsidR="00C40602" w:rsidRPr="004850CB" w:rsidRDefault="00C40602" w:rsidP="00D40211">
      <w:pPr>
        <w:spacing w:before="240"/>
      </w:pPr>
      <w:r w:rsidRPr="004850CB">
        <w:t>DIN EN 1846-1 „</w:t>
      </w:r>
      <w:r w:rsidRPr="004850CB">
        <w:rPr>
          <w:rStyle w:val="Fett"/>
          <w:rFonts w:cstheme="majorHAnsi"/>
          <w:b w:val="0"/>
          <w:sz w:val="22"/>
        </w:rPr>
        <w:t>Feuerwehrfahrzeuge - Teil 1: Nomenklatur und Bezeichnung</w:t>
      </w:r>
      <w:r w:rsidRPr="004850CB">
        <w:t>“, Ausgabe: Juli 2011, Beuth Verlag GmbH, Berlin</w:t>
      </w:r>
    </w:p>
    <w:p w14:paraId="7AEF721D" w14:textId="77777777" w:rsidR="00C40602" w:rsidRPr="004850CB" w:rsidRDefault="00C40602" w:rsidP="00D40211">
      <w:pPr>
        <w:spacing w:before="240"/>
      </w:pPr>
      <w:r w:rsidRPr="004850CB">
        <w:t>„DIN-FNFW-Feuerwehrfahrzeug-Typenliste“, Ausgabe: 22. überarbeitete Fassung April 2018, DIN-Normenausschuss Feuerwehrwesen (FNFW), Berlin</w:t>
      </w:r>
    </w:p>
    <w:p w14:paraId="4EF9B300" w14:textId="77777777" w:rsidR="00C40602" w:rsidRPr="004850CB" w:rsidRDefault="00C40602" w:rsidP="00D40211">
      <w:pPr>
        <w:spacing w:before="240"/>
      </w:pPr>
      <w:r w:rsidRPr="004850CB">
        <w:t>„Das Feuerwehr-Lehrbuch: Grundlagen - Technik - Einsatz“, 5. überarbeitete und erweiterte Auflage 2017, Verlag W. Kohlhammer, Stuttgart</w:t>
      </w:r>
    </w:p>
    <w:p w14:paraId="5C54F990" w14:textId="77777777" w:rsidR="00C40602" w:rsidRPr="004850CB" w:rsidRDefault="00C40602" w:rsidP="00D40211">
      <w:pPr>
        <w:spacing w:before="240"/>
      </w:pPr>
      <w:r w:rsidRPr="004850CB">
        <w:t>HAMILTON, W.: „Handbuch für die Feuerwehr“, 21. neu bearbeitete Auflage 2012, Richard Boorberg Verlag GmbH &amp; Co KG, Stuttgart</w:t>
      </w:r>
    </w:p>
    <w:p w14:paraId="42F6FF1A" w14:textId="4B53ED7A" w:rsidR="00C40602" w:rsidRPr="004850CB" w:rsidRDefault="00C40602" w:rsidP="00D40211">
      <w:pPr>
        <w:spacing w:before="240"/>
      </w:pPr>
      <w:r w:rsidRPr="004850CB">
        <w:t xml:space="preserve">KEMPER, H.: „Fachwissen Feuerwehr: Fahrzeugkunde - Teil 2“, </w:t>
      </w:r>
      <w:r w:rsidR="005720EE" w:rsidRPr="004850CB">
        <w:t>4</w:t>
      </w:r>
      <w:r w:rsidRPr="004850CB">
        <w:t>. aktualisierte Auflage 201</w:t>
      </w:r>
      <w:r w:rsidR="005720EE" w:rsidRPr="004850CB">
        <w:t>9</w:t>
      </w:r>
      <w:r w:rsidRPr="004850CB">
        <w:t xml:space="preserve">, ecomed-SICHERHEIT, Verlagsgruppe Hüthig Jehle Rehm GmbH, Landsberg </w:t>
      </w:r>
    </w:p>
    <w:p w14:paraId="18A5509B" w14:textId="77777777" w:rsidR="00C40602" w:rsidRPr="004850CB" w:rsidRDefault="00C40602" w:rsidP="00D40211">
      <w:pPr>
        <w:spacing w:before="240"/>
      </w:pPr>
      <w:r w:rsidRPr="004850CB">
        <w:t>SCHOTT, L., RITTER, M.: „Aktuelles Grundwissen für den Dienst in der Feuerwehr“, Ausgabe: 2016, Wenzel-Verlag, Marburg</w:t>
      </w:r>
    </w:p>
    <w:p w14:paraId="1911FAB7" w14:textId="77777777" w:rsidR="00C40602" w:rsidRPr="004850CB" w:rsidRDefault="00C40602" w:rsidP="00C40602"/>
    <w:p w14:paraId="61CBFEFE" w14:textId="77777777" w:rsidR="00B62157" w:rsidRPr="004850CB" w:rsidRDefault="00B62157" w:rsidP="00C40602"/>
    <w:p w14:paraId="6A023F2C" w14:textId="77777777" w:rsidR="00B252F0" w:rsidRPr="004850CB" w:rsidRDefault="00B252F0" w:rsidP="00C40602"/>
    <w:sectPr w:rsidR="00B252F0" w:rsidRPr="004850CB" w:rsidSect="00CD00B1">
      <w:pgSz w:w="11906" w:h="16838"/>
      <w:pgMar w:top="1418" w:right="1418" w:bottom="1134" w:left="1418"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C1A14" w14:textId="77777777" w:rsidR="007F78C2" w:rsidRDefault="007F78C2" w:rsidP="008A6940">
      <w:pPr>
        <w:spacing w:before="0" w:after="0" w:line="240" w:lineRule="auto"/>
      </w:pPr>
      <w:r>
        <w:separator/>
      </w:r>
    </w:p>
  </w:endnote>
  <w:endnote w:type="continuationSeparator" w:id="0">
    <w:p w14:paraId="77F6A65D" w14:textId="77777777" w:rsidR="007F78C2" w:rsidRDefault="007F78C2"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C9EAD" w14:textId="77777777" w:rsidR="004850CB" w:rsidRDefault="004850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497E7" w14:textId="12DA71E1" w:rsidR="00ED2B38" w:rsidRPr="004850CB" w:rsidRDefault="00ED2B38" w:rsidP="00CD00B1">
    <w:pPr>
      <w:pStyle w:val="IntensivesZitat"/>
      <w:tabs>
        <w:tab w:val="left" w:pos="9072"/>
      </w:tabs>
      <w:spacing w:before="120"/>
      <w:ind w:right="142"/>
      <w:jc w:val="center"/>
    </w:pPr>
    <w:r w:rsidRPr="004850CB">
      <w:rPr>
        <w:rStyle w:val="IntensivesZitatZchn"/>
        <w:noProof/>
        <w:lang w:eastAsia="de-DE"/>
      </w:rPr>
      <mc:AlternateContent>
        <mc:Choice Requires="wps">
          <w:drawing>
            <wp:anchor distT="0" distB="0" distL="114300" distR="114300" simplePos="0" relativeHeight="251659264" behindDoc="0" locked="0" layoutInCell="1" allowOverlap="1" wp14:anchorId="5E2BBF2A" wp14:editId="46C7B3AF">
              <wp:simplePos x="0" y="0"/>
              <wp:positionH relativeFrom="column">
                <wp:posOffset>-2328</wp:posOffset>
              </wp:positionH>
              <wp:positionV relativeFrom="paragraph">
                <wp:posOffset>6350</wp:posOffset>
              </wp:positionV>
              <wp:extent cx="5717116" cy="0"/>
              <wp:effectExtent l="0" t="0" r="17145" b="1905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E6E0E3" id="_x0000_t32" coordsize="21600,21600" o:spt="32" o:oned="t" path="m,l21600,21600e" filled="f">
              <v:path arrowok="t" fillok="f" o:connecttype="none"/>
              <o:lock v:ext="edit" shapetype="t"/>
            </v:shapetype>
            <v:shape id="Gerade Verbindung mit Pfeil 10" o:spid="_x0000_s1026" type="#_x0000_t32" style="position:absolute;margin-left:-.2pt;margin-top:.5pt;width:450.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"/>
          </w:pict>
        </mc:Fallback>
      </mc:AlternateContent>
    </w:r>
    <w:r w:rsidR="00F85CE1" w:rsidRPr="004850CB">
      <w:t>10</w:t>
    </w:r>
    <w:r w:rsidRPr="004850CB">
      <w:t>/2020</w:t>
    </w:r>
    <w:r w:rsidRPr="004850CB">
      <w:rPr>
        <w:rFonts w:cs="Arial"/>
        <w:szCs w:val="18"/>
      </w:rPr>
      <w:ptab w:relativeTo="margin" w:alignment="center" w:leader="none"/>
    </w:r>
    <w:r w:rsidRPr="004850CB">
      <w:rPr>
        <w:rStyle w:val="IntensivesZitatZchn"/>
      </w:rPr>
      <w:t xml:space="preserve">Ausbildungsleitfaden Truppausbildung - Truppmannausbildung Teil 2 </w:t>
    </w:r>
    <w:r w:rsidRPr="004850CB">
      <w:rPr>
        <w:rFonts w:cs="Arial"/>
        <w:szCs w:val="18"/>
      </w:rPr>
      <w:ptab w:relativeTo="margin" w:alignment="right" w:leader="none"/>
    </w:r>
    <w:r w:rsidRPr="004850CB">
      <w:rPr>
        <w:rFonts w:cs="Arial"/>
        <w:szCs w:val="18"/>
      </w:rPr>
      <w:t>-</w:t>
    </w:r>
    <w:r w:rsidRPr="004850CB">
      <w:fldChar w:fldCharType="begin"/>
    </w:r>
    <w:r w:rsidRPr="004850CB">
      <w:instrText>PAGE   \* MERGEFORMAT</w:instrText>
    </w:r>
    <w:r w:rsidRPr="004850CB">
      <w:fldChar w:fldCharType="separate"/>
    </w:r>
    <w:r w:rsidRPr="004850CB">
      <w:rPr>
        <w:noProof/>
      </w:rPr>
      <w:t>2</w:t>
    </w:r>
    <w:r w:rsidRPr="004850CB">
      <w:fldChar w:fldCharType="end"/>
    </w:r>
    <w:r w:rsidRPr="004850CB">
      <w:t>-</w:t>
    </w:r>
  </w:p>
  <w:p w14:paraId="572454DB" w14:textId="77777777" w:rsidR="00ED2B38" w:rsidRDefault="00ED2B38">
    <w:pPr>
      <w:pStyle w:val="Fuzeile"/>
    </w:pPr>
    <w:r w:rsidRPr="00915CDA">
      <w:rPr>
        <w:rFonts w:cs="Arial"/>
        <w:noProof/>
        <w:sz w:val="18"/>
        <w:szCs w:val="18"/>
        <w:lang w:eastAsia="de-DE"/>
      </w:rPr>
      <mc:AlternateContent>
        <mc:Choice Requires="wps">
          <w:drawing>
            <wp:anchor distT="0" distB="0" distL="114300" distR="114300" simplePos="0" relativeHeight="251657216" behindDoc="0" locked="0" layoutInCell="1" allowOverlap="1" wp14:anchorId="09DE4AB8" wp14:editId="76451AC9">
              <wp:simplePos x="0" y="0"/>
              <wp:positionH relativeFrom="column">
                <wp:posOffset>1342438</wp:posOffset>
              </wp:positionH>
              <wp:positionV relativeFrom="paragraph">
                <wp:posOffset>20272</wp:posOffset>
              </wp:positionV>
              <wp:extent cx="3053751" cy="378460"/>
              <wp:effectExtent l="0" t="0" r="0"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51" cy="378460"/>
                      </a:xfrm>
                      <a:prstGeom prst="rect">
                        <a:avLst/>
                      </a:prstGeom>
                      <a:solidFill>
                        <a:srgbClr val="FFFFFF"/>
                      </a:solidFill>
                      <a:ln w="9525">
                        <a:noFill/>
                        <a:miter lim="800000"/>
                        <a:headEnd/>
                        <a:tailEnd/>
                      </a:ln>
                    </wps:spPr>
                    <wps:txbx>
                      <w:txbxContent>
                        <w:p w14:paraId="03D2F447" w14:textId="77777777" w:rsidR="00ED2B38" w:rsidRPr="004D2CF6" w:rsidRDefault="00ED2B38" w:rsidP="00940AA1">
                          <w:pPr>
                            <w:pStyle w:val="IntensivesZitat"/>
                            <w:ind w:right="0"/>
                            <w:jc w:val="center"/>
                          </w:pPr>
                          <w:r w:rsidRPr="004D2CF6">
                            <w:t>5.5 Lernunterlage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E4AB8" id="_x0000_t202" coordsize="21600,21600" o:spt="202" path="m,l,21600r21600,l21600,xe">
              <v:stroke joinstyle="miter"/>
              <v:path gradientshapeok="t" o:connecttype="rect"/>
            </v:shapetype>
            <v:shape id="Textfeld 2" o:spid="_x0000_s1026" type="#_x0000_t202" style="position:absolute;margin-left:105.7pt;margin-top:1.6pt;width:240.45pt;height:2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" stroked="f">
              <v:textbox>
                <w:txbxContent>
                  <w:p w14:paraId="03D2F447" w14:textId="77777777" w:rsidR="00ED2B38" w:rsidRPr="004D2CF6" w:rsidRDefault="00ED2B38" w:rsidP="00940AA1">
                    <w:pPr>
                      <w:pStyle w:val="IntensivesZitat"/>
                      <w:ind w:right="0"/>
                      <w:jc w:val="center"/>
                    </w:pPr>
                    <w:r w:rsidRPr="004D2CF6">
                      <w:t>5.5 Lernunterlage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87008" w14:textId="77777777" w:rsidR="004850CB" w:rsidRDefault="004850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C483B" w14:textId="77777777" w:rsidR="007F78C2" w:rsidRDefault="007F78C2" w:rsidP="008A6940">
      <w:pPr>
        <w:spacing w:before="0" w:after="0" w:line="240" w:lineRule="auto"/>
      </w:pPr>
      <w:r>
        <w:separator/>
      </w:r>
    </w:p>
  </w:footnote>
  <w:footnote w:type="continuationSeparator" w:id="0">
    <w:p w14:paraId="18CBD226" w14:textId="77777777" w:rsidR="007F78C2" w:rsidRDefault="007F78C2"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3F14" w14:textId="77777777" w:rsidR="004850CB" w:rsidRDefault="004850C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FC9D4" w14:textId="77777777" w:rsidR="00ED2B38" w:rsidRDefault="00ED2B38" w:rsidP="006E2C74">
    <w:pPr>
      <w:pStyle w:val="VorlageKopfzeile"/>
    </w:pPr>
    <w:r>
      <w:rPr>
        <w:noProof/>
        <w:sz w:val="32"/>
        <w:szCs w:val="32"/>
      </w:rPr>
      <mc:AlternateContent>
        <mc:Choice Requires="wps">
          <w:drawing>
            <wp:anchor distT="0" distB="0" distL="114300" distR="114300" simplePos="0" relativeHeight="251656192" behindDoc="0" locked="0" layoutInCell="1" allowOverlap="1" wp14:anchorId="14C92F12" wp14:editId="051F7B6B">
              <wp:simplePos x="0" y="0"/>
              <wp:positionH relativeFrom="column">
                <wp:posOffset>-44662</wp:posOffset>
              </wp:positionH>
              <wp:positionV relativeFrom="paragraph">
                <wp:posOffset>278553</wp:posOffset>
              </wp:positionV>
              <wp:extent cx="5759662" cy="0"/>
              <wp:effectExtent l="0" t="0" r="12700"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AFF3EC" id="_x0000_t32" coordsize="21600,21600" o:spt="32" o:oned="t" path="m,l21600,21600e" filled="f">
              <v:path arrowok="t" fillok="f" o:connecttype="none"/>
              <o:lock v:ext="edit" shapetype="t"/>
            </v:shapetype>
            <v:shape id="Gerade Verbindung mit Pfeil 1" o:spid="_x0000_s1026" type="#_x0000_t32" style="position:absolute;margin-left:-3.5pt;margin-top:21.95pt;width:45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"/>
          </w:pict>
        </mc:Fallback>
      </mc:AlternateContent>
    </w:r>
    <w:r w:rsidRPr="00AE06B7">
      <w:rPr>
        <w:noProof/>
      </w:rPr>
      <w:drawing>
        <wp:anchor distT="0" distB="0" distL="114300" distR="114300" simplePos="0" relativeHeight="251658240" behindDoc="1" locked="1" layoutInCell="1" allowOverlap="1" wp14:anchorId="23CE5BFD" wp14:editId="3EABC184">
          <wp:simplePos x="0" y="0"/>
          <wp:positionH relativeFrom="column">
            <wp:posOffset>3960495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25"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Sonderfahrzeuge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AB33E" w14:textId="77777777" w:rsidR="004850CB" w:rsidRDefault="004850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E6AE4"/>
    <w:multiLevelType w:val="hybridMultilevel"/>
    <w:tmpl w:val="1076D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1D26EA"/>
    <w:multiLevelType w:val="hybridMultilevel"/>
    <w:tmpl w:val="55FE4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683483"/>
    <w:multiLevelType w:val="hybridMultilevel"/>
    <w:tmpl w:val="A6FED43A"/>
    <w:lvl w:ilvl="0" w:tplc="54EEBB6E">
      <w:start w:val="1"/>
      <w:numFmt w:val="decimal"/>
      <w:lvlText w:val="%1."/>
      <w:lvlJc w:val="left"/>
      <w:pPr>
        <w:ind w:left="7590" w:hanging="360"/>
      </w:pPr>
    </w:lvl>
    <w:lvl w:ilvl="1" w:tplc="04070019" w:tentative="1">
      <w:start w:val="1"/>
      <w:numFmt w:val="lowerLetter"/>
      <w:lvlText w:val="%2."/>
      <w:lvlJc w:val="left"/>
      <w:pPr>
        <w:ind w:left="8310" w:hanging="360"/>
      </w:pPr>
    </w:lvl>
    <w:lvl w:ilvl="2" w:tplc="0407001B" w:tentative="1">
      <w:start w:val="1"/>
      <w:numFmt w:val="lowerRoman"/>
      <w:lvlText w:val="%3."/>
      <w:lvlJc w:val="right"/>
      <w:pPr>
        <w:ind w:left="9030" w:hanging="180"/>
      </w:pPr>
    </w:lvl>
    <w:lvl w:ilvl="3" w:tplc="0407000F" w:tentative="1">
      <w:start w:val="1"/>
      <w:numFmt w:val="decimal"/>
      <w:lvlText w:val="%4."/>
      <w:lvlJc w:val="left"/>
      <w:pPr>
        <w:ind w:left="9750" w:hanging="360"/>
      </w:pPr>
    </w:lvl>
    <w:lvl w:ilvl="4" w:tplc="04070019" w:tentative="1">
      <w:start w:val="1"/>
      <w:numFmt w:val="lowerLetter"/>
      <w:lvlText w:val="%5."/>
      <w:lvlJc w:val="left"/>
      <w:pPr>
        <w:ind w:left="10470" w:hanging="360"/>
      </w:pPr>
    </w:lvl>
    <w:lvl w:ilvl="5" w:tplc="0407001B" w:tentative="1">
      <w:start w:val="1"/>
      <w:numFmt w:val="lowerRoman"/>
      <w:lvlText w:val="%6."/>
      <w:lvlJc w:val="right"/>
      <w:pPr>
        <w:ind w:left="11190" w:hanging="180"/>
      </w:pPr>
    </w:lvl>
    <w:lvl w:ilvl="6" w:tplc="0407000F" w:tentative="1">
      <w:start w:val="1"/>
      <w:numFmt w:val="decimal"/>
      <w:lvlText w:val="%7."/>
      <w:lvlJc w:val="left"/>
      <w:pPr>
        <w:ind w:left="11910" w:hanging="360"/>
      </w:pPr>
    </w:lvl>
    <w:lvl w:ilvl="7" w:tplc="04070019" w:tentative="1">
      <w:start w:val="1"/>
      <w:numFmt w:val="lowerLetter"/>
      <w:lvlText w:val="%8."/>
      <w:lvlJc w:val="left"/>
      <w:pPr>
        <w:ind w:left="12630" w:hanging="360"/>
      </w:pPr>
    </w:lvl>
    <w:lvl w:ilvl="8" w:tplc="0407001B" w:tentative="1">
      <w:start w:val="1"/>
      <w:numFmt w:val="lowerRoman"/>
      <w:lvlText w:val="%9."/>
      <w:lvlJc w:val="right"/>
      <w:pPr>
        <w:ind w:left="13350" w:hanging="180"/>
      </w:pPr>
    </w:lvl>
  </w:abstractNum>
  <w:abstractNum w:abstractNumId="3" w15:restartNumberingAfterBreak="0">
    <w:nsid w:val="1139717A"/>
    <w:multiLevelType w:val="hybridMultilevel"/>
    <w:tmpl w:val="6BAAE5F8"/>
    <w:lvl w:ilvl="0" w:tplc="42C29A84">
      <w:start w:val="1"/>
      <w:numFmt w:val="decimal"/>
      <w:lvlText w:val="%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D637CC"/>
    <w:multiLevelType w:val="hybridMultilevel"/>
    <w:tmpl w:val="91C01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D2778D"/>
    <w:multiLevelType w:val="hybridMultilevel"/>
    <w:tmpl w:val="C6621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382879"/>
    <w:multiLevelType w:val="hybridMultilevel"/>
    <w:tmpl w:val="D3527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5A47AD"/>
    <w:multiLevelType w:val="hybridMultilevel"/>
    <w:tmpl w:val="D9D4400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3F0F06"/>
    <w:multiLevelType w:val="hybridMultilevel"/>
    <w:tmpl w:val="0DFCF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CF4F60"/>
    <w:multiLevelType w:val="hybridMultilevel"/>
    <w:tmpl w:val="99FCC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5B2BDD"/>
    <w:multiLevelType w:val="hybridMultilevel"/>
    <w:tmpl w:val="0B90E2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481E7C"/>
    <w:multiLevelType w:val="hybridMultilevel"/>
    <w:tmpl w:val="7E74C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83340EF"/>
    <w:multiLevelType w:val="hybridMultilevel"/>
    <w:tmpl w:val="93D0F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146525"/>
    <w:multiLevelType w:val="hybridMultilevel"/>
    <w:tmpl w:val="F17CB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E0297C"/>
    <w:multiLevelType w:val="hybridMultilevel"/>
    <w:tmpl w:val="55A4C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02E57C4"/>
    <w:multiLevelType w:val="multilevel"/>
    <w:tmpl w:val="7848D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1465F5"/>
    <w:multiLevelType w:val="hybridMultilevel"/>
    <w:tmpl w:val="89109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CE1FA1"/>
    <w:multiLevelType w:val="hybridMultilevel"/>
    <w:tmpl w:val="BA4A5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7059C8"/>
    <w:multiLevelType w:val="hybridMultilevel"/>
    <w:tmpl w:val="2B081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20" w15:restartNumberingAfterBreak="0">
    <w:nsid w:val="4FA0663D"/>
    <w:multiLevelType w:val="hybridMultilevel"/>
    <w:tmpl w:val="FE326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980B0C"/>
    <w:multiLevelType w:val="hybridMultilevel"/>
    <w:tmpl w:val="1D2CA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860B49"/>
    <w:multiLevelType w:val="hybridMultilevel"/>
    <w:tmpl w:val="568A5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78553A"/>
    <w:multiLevelType w:val="hybridMultilevel"/>
    <w:tmpl w:val="B1A45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D30AE8"/>
    <w:multiLevelType w:val="singleLevel"/>
    <w:tmpl w:val="31889822"/>
    <w:lvl w:ilvl="0">
      <w:start w:val="1"/>
      <w:numFmt w:val="lowerLetter"/>
      <w:pStyle w:val="Aufzhlungabc"/>
      <w:lvlText w:val="%1)"/>
      <w:lvlJc w:val="left"/>
      <w:pPr>
        <w:tabs>
          <w:tab w:val="num" w:pos="360"/>
        </w:tabs>
        <w:ind w:left="360" w:hanging="360"/>
      </w:pPr>
    </w:lvl>
  </w:abstractNum>
  <w:abstractNum w:abstractNumId="25" w15:restartNumberingAfterBreak="0">
    <w:nsid w:val="638820C1"/>
    <w:multiLevelType w:val="hybridMultilevel"/>
    <w:tmpl w:val="9FD2A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7F198A"/>
    <w:multiLevelType w:val="hybridMultilevel"/>
    <w:tmpl w:val="F17E2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5791BA8"/>
    <w:multiLevelType w:val="hybridMultilevel"/>
    <w:tmpl w:val="8A46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506418"/>
    <w:multiLevelType w:val="hybridMultilevel"/>
    <w:tmpl w:val="845A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8607BB"/>
    <w:multiLevelType w:val="hybridMultilevel"/>
    <w:tmpl w:val="9B42D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481D0B"/>
    <w:multiLevelType w:val="hybridMultilevel"/>
    <w:tmpl w:val="45EE4ADC"/>
    <w:lvl w:ilvl="0" w:tplc="9AFE8198">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D6E3AC9"/>
    <w:multiLevelType w:val="hybridMultilevel"/>
    <w:tmpl w:val="E4EE1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
  </w:num>
  <w:num w:numId="4">
    <w:abstractNumId w:val="30"/>
  </w:num>
  <w:num w:numId="5">
    <w:abstractNumId w:val="3"/>
  </w:num>
  <w:num w:numId="6">
    <w:abstractNumId w:val="15"/>
  </w:num>
  <w:num w:numId="7">
    <w:abstractNumId w:val="0"/>
  </w:num>
  <w:num w:numId="8">
    <w:abstractNumId w:val="16"/>
  </w:num>
  <w:num w:numId="9">
    <w:abstractNumId w:val="7"/>
  </w:num>
  <w:num w:numId="10">
    <w:abstractNumId w:val="24"/>
  </w:num>
  <w:num w:numId="11">
    <w:abstractNumId w:val="25"/>
  </w:num>
  <w:num w:numId="12">
    <w:abstractNumId w:val="29"/>
  </w:num>
  <w:num w:numId="13">
    <w:abstractNumId w:val="1"/>
  </w:num>
  <w:num w:numId="14">
    <w:abstractNumId w:val="11"/>
  </w:num>
  <w:num w:numId="15">
    <w:abstractNumId w:val="6"/>
  </w:num>
  <w:num w:numId="16">
    <w:abstractNumId w:val="23"/>
  </w:num>
  <w:num w:numId="17">
    <w:abstractNumId w:val="26"/>
  </w:num>
  <w:num w:numId="18">
    <w:abstractNumId w:val="4"/>
  </w:num>
  <w:num w:numId="19">
    <w:abstractNumId w:val="10"/>
  </w:num>
  <w:num w:numId="20">
    <w:abstractNumId w:val="31"/>
  </w:num>
  <w:num w:numId="21">
    <w:abstractNumId w:val="14"/>
  </w:num>
  <w:num w:numId="22">
    <w:abstractNumId w:val="12"/>
  </w:num>
  <w:num w:numId="23">
    <w:abstractNumId w:val="28"/>
  </w:num>
  <w:num w:numId="24">
    <w:abstractNumId w:val="13"/>
  </w:num>
  <w:num w:numId="25">
    <w:abstractNumId w:val="20"/>
  </w:num>
  <w:num w:numId="26">
    <w:abstractNumId w:val="5"/>
  </w:num>
  <w:num w:numId="27">
    <w:abstractNumId w:val="18"/>
  </w:num>
  <w:num w:numId="28">
    <w:abstractNumId w:val="27"/>
  </w:num>
  <w:num w:numId="29">
    <w:abstractNumId w:val="22"/>
  </w:num>
  <w:num w:numId="30">
    <w:abstractNumId w:val="9"/>
  </w:num>
  <w:num w:numId="31">
    <w:abstractNumId w:val="21"/>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17CDF"/>
    <w:rsid w:val="00025363"/>
    <w:rsid w:val="000267F7"/>
    <w:rsid w:val="00035F97"/>
    <w:rsid w:val="00037E84"/>
    <w:rsid w:val="000654AF"/>
    <w:rsid w:val="000E14D3"/>
    <w:rsid w:val="000F070A"/>
    <w:rsid w:val="000F391A"/>
    <w:rsid w:val="001063C7"/>
    <w:rsid w:val="00127D25"/>
    <w:rsid w:val="0017359B"/>
    <w:rsid w:val="00207012"/>
    <w:rsid w:val="00275C6E"/>
    <w:rsid w:val="00305D01"/>
    <w:rsid w:val="00332219"/>
    <w:rsid w:val="003813D7"/>
    <w:rsid w:val="003A6F96"/>
    <w:rsid w:val="003A7D2E"/>
    <w:rsid w:val="003C1F4D"/>
    <w:rsid w:val="0041070D"/>
    <w:rsid w:val="004150B8"/>
    <w:rsid w:val="00474C37"/>
    <w:rsid w:val="004765A6"/>
    <w:rsid w:val="004850CB"/>
    <w:rsid w:val="00487354"/>
    <w:rsid w:val="004D2CF6"/>
    <w:rsid w:val="004D621D"/>
    <w:rsid w:val="004E7BF0"/>
    <w:rsid w:val="004F4D03"/>
    <w:rsid w:val="005720EE"/>
    <w:rsid w:val="0058030C"/>
    <w:rsid w:val="005A0566"/>
    <w:rsid w:val="00622FD2"/>
    <w:rsid w:val="00636F3C"/>
    <w:rsid w:val="00642122"/>
    <w:rsid w:val="00672112"/>
    <w:rsid w:val="00687DC3"/>
    <w:rsid w:val="00693998"/>
    <w:rsid w:val="006A02D1"/>
    <w:rsid w:val="006A2249"/>
    <w:rsid w:val="006C5066"/>
    <w:rsid w:val="006D439A"/>
    <w:rsid w:val="006E2C74"/>
    <w:rsid w:val="00773253"/>
    <w:rsid w:val="00775C2B"/>
    <w:rsid w:val="007838A3"/>
    <w:rsid w:val="007B41A3"/>
    <w:rsid w:val="007F78C2"/>
    <w:rsid w:val="00812D3A"/>
    <w:rsid w:val="008A5631"/>
    <w:rsid w:val="008A6940"/>
    <w:rsid w:val="008D13B1"/>
    <w:rsid w:val="008F64A9"/>
    <w:rsid w:val="009065F6"/>
    <w:rsid w:val="009208D2"/>
    <w:rsid w:val="00937A4C"/>
    <w:rsid w:val="00940AA1"/>
    <w:rsid w:val="009A641C"/>
    <w:rsid w:val="009C5912"/>
    <w:rsid w:val="009F682F"/>
    <w:rsid w:val="00A311E8"/>
    <w:rsid w:val="00A40B48"/>
    <w:rsid w:val="00A40E77"/>
    <w:rsid w:val="00A4249F"/>
    <w:rsid w:val="00A43EB0"/>
    <w:rsid w:val="00A71627"/>
    <w:rsid w:val="00B11C46"/>
    <w:rsid w:val="00B252F0"/>
    <w:rsid w:val="00B62157"/>
    <w:rsid w:val="00B720AB"/>
    <w:rsid w:val="00B83C1D"/>
    <w:rsid w:val="00B8403E"/>
    <w:rsid w:val="00BB37F1"/>
    <w:rsid w:val="00BB3BEF"/>
    <w:rsid w:val="00C40602"/>
    <w:rsid w:val="00C74E5A"/>
    <w:rsid w:val="00C96B33"/>
    <w:rsid w:val="00CC2CFB"/>
    <w:rsid w:val="00CD00B1"/>
    <w:rsid w:val="00CF40DF"/>
    <w:rsid w:val="00D03D58"/>
    <w:rsid w:val="00D22F9F"/>
    <w:rsid w:val="00D255A6"/>
    <w:rsid w:val="00D40211"/>
    <w:rsid w:val="00D45590"/>
    <w:rsid w:val="00D629A5"/>
    <w:rsid w:val="00DD6715"/>
    <w:rsid w:val="00DF25F8"/>
    <w:rsid w:val="00E33846"/>
    <w:rsid w:val="00E8241A"/>
    <w:rsid w:val="00E92BBB"/>
    <w:rsid w:val="00EB36D3"/>
    <w:rsid w:val="00ED2B38"/>
    <w:rsid w:val="00ED2F91"/>
    <w:rsid w:val="00F17F56"/>
    <w:rsid w:val="00F378BD"/>
    <w:rsid w:val="00F4520F"/>
    <w:rsid w:val="00F85CE1"/>
    <w:rsid w:val="00FD46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C8714"/>
  <w15:docId w15:val="{06E0A235-AA62-4933-9B40-84ED571AA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2"/>
      </w:numPr>
      <w:spacing w:before="240" w:after="240" w:line="360" w:lineRule="auto"/>
      <w:ind w:left="1068"/>
      <w:contextualSpacing/>
    </w:pPr>
  </w:style>
  <w:style w:type="paragraph" w:styleId="Inhaltsverzeichnisberschrift">
    <w:name w:val="TOC Heading"/>
    <w:basedOn w:val="berschrift1"/>
    <w:next w:val="Standard"/>
    <w:uiPriority w:val="39"/>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uiPriority w:val="3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Textkrper">
    <w:name w:val="Body Text"/>
    <w:basedOn w:val="Standard"/>
    <w:link w:val="TextkrperZchn"/>
    <w:rsid w:val="00C40602"/>
    <w:pPr>
      <w:spacing w:before="0" w:after="0" w:line="240" w:lineRule="auto"/>
      <w:jc w:val="both"/>
    </w:pPr>
    <w:rPr>
      <w:rFonts w:eastAsia="Times New Roman" w:cs="Times New Roman"/>
      <w:sz w:val="18"/>
      <w:szCs w:val="20"/>
      <w:lang w:eastAsia="de-DE"/>
    </w:rPr>
  </w:style>
  <w:style w:type="character" w:customStyle="1" w:styleId="TextkrperZchn">
    <w:name w:val="Textkörper Zchn"/>
    <w:basedOn w:val="Absatz-Standardschriftart"/>
    <w:link w:val="Textkrper"/>
    <w:rsid w:val="00C40602"/>
    <w:rPr>
      <w:rFonts w:ascii="Arial" w:eastAsia="Times New Roman" w:hAnsi="Arial" w:cs="Times New Roman"/>
      <w:sz w:val="18"/>
      <w:szCs w:val="20"/>
      <w:lang w:eastAsia="de-DE"/>
    </w:rPr>
  </w:style>
  <w:style w:type="paragraph" w:customStyle="1" w:styleId="Aufzhlungabc">
    <w:name w:val="Aufzählung abc"/>
    <w:rsid w:val="00C40602"/>
    <w:pPr>
      <w:numPr>
        <w:numId w:val="10"/>
      </w:numPr>
      <w:spacing w:after="0" w:line="280" w:lineRule="exact"/>
      <w:ind w:left="357" w:hanging="357"/>
      <w:jc w:val="both"/>
    </w:pPr>
    <w:rPr>
      <w:rFonts w:ascii="Times New Roman" w:eastAsia="Times New Roman" w:hAnsi="Times New Roman" w:cs="Times New Roman"/>
      <w:noProof/>
      <w:sz w:val="20"/>
      <w:szCs w:val="20"/>
      <w:lang w:eastAsia="de-DE"/>
    </w:rPr>
  </w:style>
  <w:style w:type="paragraph" w:customStyle="1" w:styleId="Default">
    <w:name w:val="Default"/>
    <w:rsid w:val="00C40602"/>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Textkrper2">
    <w:name w:val="Body Text 2"/>
    <w:basedOn w:val="Standard"/>
    <w:link w:val="Textkrper2Zchn"/>
    <w:uiPriority w:val="99"/>
    <w:unhideWhenUsed/>
    <w:rsid w:val="00C40602"/>
    <w:pPr>
      <w:spacing w:before="0" w:line="480" w:lineRule="auto"/>
    </w:pPr>
    <w:rPr>
      <w:rFonts w:asciiTheme="minorHAnsi" w:hAnsiTheme="minorHAnsi"/>
    </w:rPr>
  </w:style>
  <w:style w:type="character" w:customStyle="1" w:styleId="Textkrper2Zchn">
    <w:name w:val="Textkörper 2 Zchn"/>
    <w:basedOn w:val="Absatz-Standardschriftart"/>
    <w:link w:val="Textkrper2"/>
    <w:uiPriority w:val="99"/>
    <w:rsid w:val="00C40602"/>
  </w:style>
  <w:style w:type="paragraph" w:styleId="Textkrper-Zeileneinzug">
    <w:name w:val="Body Text Indent"/>
    <w:basedOn w:val="Standard"/>
    <w:link w:val="Textkrper-ZeileneinzugZchn"/>
    <w:uiPriority w:val="99"/>
    <w:unhideWhenUsed/>
    <w:locked/>
    <w:rsid w:val="00C40602"/>
    <w:pPr>
      <w:spacing w:before="0" w:line="259" w:lineRule="auto"/>
      <w:ind w:left="283"/>
    </w:pPr>
    <w:rPr>
      <w:rFonts w:asciiTheme="minorHAnsi" w:hAnsiTheme="minorHAnsi"/>
    </w:rPr>
  </w:style>
  <w:style w:type="character" w:customStyle="1" w:styleId="Textkrper-ZeileneinzugZchn">
    <w:name w:val="Textkörper-Zeileneinzug Zchn"/>
    <w:basedOn w:val="Absatz-Standardschriftart"/>
    <w:link w:val="Textkrper-Zeileneinzug"/>
    <w:uiPriority w:val="99"/>
    <w:rsid w:val="00C40602"/>
  </w:style>
  <w:style w:type="paragraph" w:styleId="Liste">
    <w:name w:val="List"/>
    <w:basedOn w:val="Standard"/>
    <w:rsid w:val="00C40602"/>
    <w:pPr>
      <w:spacing w:before="0" w:line="280" w:lineRule="exact"/>
      <w:ind w:left="283" w:hanging="283"/>
      <w:jc w:val="both"/>
    </w:pPr>
    <w:rPr>
      <w:rFonts w:ascii="Times New Roman" w:eastAsia="Times New Roman" w:hAnsi="Times New Roman" w:cs="Times New Roman"/>
      <w:sz w:val="20"/>
      <w:szCs w:val="20"/>
      <w:lang w:eastAsia="de-DE"/>
    </w:rPr>
  </w:style>
  <w:style w:type="paragraph" w:styleId="Textkrper3">
    <w:name w:val="Body Text 3"/>
    <w:basedOn w:val="Standard"/>
    <w:link w:val="Textkrper3Zchn"/>
    <w:uiPriority w:val="99"/>
    <w:unhideWhenUsed/>
    <w:rsid w:val="00C40602"/>
    <w:pPr>
      <w:spacing w:before="0" w:line="259" w:lineRule="auto"/>
    </w:pPr>
    <w:rPr>
      <w:rFonts w:asciiTheme="minorHAnsi" w:hAnsiTheme="minorHAnsi"/>
      <w:sz w:val="16"/>
      <w:szCs w:val="16"/>
    </w:rPr>
  </w:style>
  <w:style w:type="character" w:customStyle="1" w:styleId="Textkrper3Zchn">
    <w:name w:val="Textkörper 3 Zchn"/>
    <w:basedOn w:val="Absatz-Standardschriftart"/>
    <w:link w:val="Textkrper3"/>
    <w:uiPriority w:val="99"/>
    <w:rsid w:val="00C40602"/>
    <w:rPr>
      <w:sz w:val="16"/>
      <w:szCs w:val="16"/>
    </w:rPr>
  </w:style>
  <w:style w:type="paragraph" w:styleId="StandardWeb">
    <w:name w:val="Normal (Web)"/>
    <w:basedOn w:val="Standard"/>
    <w:uiPriority w:val="99"/>
    <w:semiHidden/>
    <w:unhideWhenUsed/>
    <w:rsid w:val="00C4060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eitenzahl">
    <w:name w:val="page number"/>
    <w:basedOn w:val="Absatz-Standardschriftart"/>
    <w:rsid w:val="00C40602"/>
  </w:style>
  <w:style w:type="paragraph" w:styleId="Verzeichnis1">
    <w:name w:val="toc 1"/>
    <w:basedOn w:val="Standard"/>
    <w:next w:val="Standard"/>
    <w:autoRedefine/>
    <w:uiPriority w:val="39"/>
    <w:unhideWhenUsed/>
    <w:rsid w:val="00C40602"/>
    <w:pPr>
      <w:spacing w:after="100"/>
    </w:pPr>
  </w:style>
  <w:style w:type="paragraph" w:styleId="Verzeichnis3">
    <w:name w:val="toc 3"/>
    <w:basedOn w:val="Standard"/>
    <w:next w:val="Standard"/>
    <w:autoRedefine/>
    <w:uiPriority w:val="39"/>
    <w:unhideWhenUsed/>
    <w:rsid w:val="00C4060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FEDCA-E1E0-46EE-88E4-58B5870C7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19</Pages>
  <Words>4613</Words>
  <Characters>29066</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33612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Schaller, Marian (HLFS)</dc:creator>
  <cp:keywords/>
  <dc:description/>
  <cp:lastModifiedBy>Kemper</cp:lastModifiedBy>
  <cp:revision>17</cp:revision>
  <cp:lastPrinted>2020-10-14T08:07:00Z</cp:lastPrinted>
  <dcterms:created xsi:type="dcterms:W3CDTF">2018-10-11T15:51:00Z</dcterms:created>
  <dcterms:modified xsi:type="dcterms:W3CDTF">2020-10-14T08:08:00Z</dcterms:modified>
</cp:coreProperties>
</file>